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63263" w14:textId="77777777" w:rsidR="0050108C" w:rsidRPr="00BC4AD1" w:rsidRDefault="0050108C" w:rsidP="001E245C">
      <w:pPr>
        <w:pStyle w:val="1TUDabsendendeStruktureinheit"/>
        <w:rPr>
          <w:rFonts w:ascii="Noto Sans" w:hAnsi="Noto Sans" w:cs="Noto Sans"/>
        </w:rPr>
      </w:pPr>
    </w:p>
    <w:p w14:paraId="2EAD3226" w14:textId="5633F06D" w:rsidR="007B5DEB" w:rsidRPr="00BC4AD1" w:rsidRDefault="00314DDE" w:rsidP="001E245C">
      <w:pPr>
        <w:pStyle w:val="1TUDabsendendeStruktureinheit"/>
        <w:rPr>
          <w:rFonts w:ascii="Noto Sans" w:hAnsi="Noto Sans" w:cs="Noto Sans"/>
        </w:rPr>
        <w:sectPr w:rsidR="007B5DEB" w:rsidRPr="00BC4AD1" w:rsidSect="00EF78ED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284" w:left="1701" w:header="1020" w:footer="340" w:gutter="0"/>
          <w:cols w:space="708"/>
          <w:titlePg/>
          <w:docGrid w:linePitch="360"/>
        </w:sectPr>
      </w:pPr>
      <w:r w:rsidRPr="00BC4AD1">
        <w:rPr>
          <w:rFonts w:ascii="Noto Sans" w:hAnsi="Noto Sans" w:cs="Noto Sans"/>
        </w:rPr>
        <w:t>Fakultät Verkehrswissenschaften  „Friedrich List“</w:t>
      </w:r>
      <w:r w:rsidR="00586E01" w:rsidRPr="00BC4AD1">
        <w:rPr>
          <w:rFonts w:ascii="Noto Sans" w:hAnsi="Noto Sans" w:cs="Noto Sans"/>
        </w:rPr>
        <w:t xml:space="preserve">  -  </w:t>
      </w:r>
      <w:r w:rsidR="002F61F1" w:rsidRPr="00BC4AD1">
        <w:rPr>
          <w:rFonts w:ascii="Noto Sans" w:hAnsi="Noto Sans" w:cs="Noto Sans"/>
        </w:rPr>
        <w:t>Professur für</w:t>
      </w:r>
      <w:r w:rsidR="00010D57" w:rsidRPr="00BC4AD1">
        <w:rPr>
          <w:rFonts w:ascii="Noto Sans" w:hAnsi="Noto Sans" w:cs="Noto Sans"/>
        </w:rPr>
        <w:t xml:space="preserve"> </w:t>
      </w:r>
    </w:p>
    <w:p w14:paraId="49CD2C0C" w14:textId="77777777" w:rsidR="00586E01" w:rsidRPr="00BC4AD1" w:rsidRDefault="00586E01" w:rsidP="00586E01">
      <w:pPr>
        <w:pStyle w:val="3TUDAdressfeldAnschrift"/>
        <w:ind w:right="-4536"/>
        <w:rPr>
          <w:rFonts w:ascii="Noto Sans" w:hAnsi="Noto Sans" w:cs="Noto Sans"/>
          <w:b/>
          <w:noProof/>
          <w:sz w:val="20"/>
          <w:szCs w:val="20"/>
          <w:lang w:eastAsia="de-DE"/>
        </w:rPr>
      </w:pPr>
    </w:p>
    <w:p w14:paraId="5CEEA111" w14:textId="77777777" w:rsidR="00586E01" w:rsidRPr="00BC4AD1" w:rsidRDefault="00586E01" w:rsidP="00586E01">
      <w:pPr>
        <w:pStyle w:val="3TUDAdressfeldAnschrift"/>
        <w:ind w:right="-4536"/>
        <w:rPr>
          <w:rFonts w:ascii="Noto Sans" w:hAnsi="Noto Sans" w:cs="Noto Sans"/>
          <w:b/>
          <w:noProof/>
          <w:sz w:val="20"/>
          <w:szCs w:val="20"/>
          <w:lang w:eastAsia="de-DE"/>
        </w:rPr>
      </w:pPr>
    </w:p>
    <w:p w14:paraId="167CD86F" w14:textId="77777777" w:rsidR="00BC4AD1" w:rsidRPr="00BC4AD1" w:rsidRDefault="00BC4AD1" w:rsidP="00BC4AD1">
      <w:pPr>
        <w:tabs>
          <w:tab w:val="clear" w:pos="4876"/>
        </w:tabs>
        <w:spacing w:after="300" w:line="240" w:lineRule="auto"/>
        <w:contextualSpacing/>
        <w:jc w:val="center"/>
        <w:textboxTightWrap w:val="none"/>
        <w:rPr>
          <w:rFonts w:ascii="Noto Sans" w:eastAsia="Times New Roman" w:hAnsi="Noto Sans" w:cs="Noto Sans"/>
          <w:caps/>
          <w:color w:val="000000"/>
          <w:spacing w:val="5"/>
          <w:kern w:val="28"/>
          <w:sz w:val="48"/>
          <w:szCs w:val="52"/>
        </w:rPr>
      </w:pPr>
      <w:r w:rsidRPr="00BC4AD1">
        <w:rPr>
          <w:rFonts w:ascii="Noto Sans" w:eastAsia="Times New Roman" w:hAnsi="Noto Sans" w:cs="Noto Sans"/>
          <w:caps/>
          <w:color w:val="000000"/>
          <w:spacing w:val="5"/>
          <w:kern w:val="28"/>
          <w:sz w:val="48"/>
          <w:szCs w:val="52"/>
        </w:rPr>
        <w:t>Studien-/Diplom-/Masterarbeit</w:t>
      </w:r>
    </w:p>
    <w:p w14:paraId="4E87E195" w14:textId="2C7D0E44" w:rsidR="00BC4AD1" w:rsidRPr="00BC4AD1" w:rsidRDefault="00BC4AD1" w:rsidP="00BC4AD1">
      <w:pPr>
        <w:tabs>
          <w:tab w:val="clear" w:pos="4876"/>
        </w:tabs>
        <w:spacing w:after="200" w:line="276" w:lineRule="auto"/>
        <w:jc w:val="center"/>
        <w:textboxTightWrap w:val="none"/>
        <w:rPr>
          <w:rFonts w:ascii="Noto Sans" w:eastAsia="Univers 45 Light" w:hAnsi="Noto Sans" w:cs="Noto Sans"/>
          <w:color w:val="000000"/>
          <w:sz w:val="32"/>
          <w:szCs w:val="32"/>
        </w:rPr>
      </w:pPr>
      <w:r w:rsidRPr="00BC4AD1">
        <w:rPr>
          <w:rFonts w:ascii="Noto Sans" w:eastAsia="Univers 45 Light" w:hAnsi="Noto Sans" w:cs="Noto Sans"/>
          <w:color w:val="000000"/>
          <w:sz w:val="32"/>
          <w:szCs w:val="32"/>
        </w:rPr>
        <w:t xml:space="preserve">TITEL DER ARBEIT </w:t>
      </w:r>
      <w:r w:rsidRPr="00BC4AD1">
        <w:rPr>
          <w:rFonts w:ascii="Noto Sans" w:eastAsia="Univers 45 Light" w:hAnsi="Noto Sans" w:cs="Noto Sans"/>
          <w:color w:val="000000"/>
          <w:sz w:val="24"/>
          <w:szCs w:val="24"/>
        </w:rPr>
        <w:t xml:space="preserve">(entsprechend </w:t>
      </w:r>
      <w:r w:rsidR="00585D1C">
        <w:rPr>
          <w:rFonts w:ascii="Noto Sans" w:eastAsia="Univers 45 Light" w:hAnsi="Noto Sans" w:cs="Noto Sans"/>
          <w:color w:val="000000"/>
          <w:sz w:val="24"/>
          <w:szCs w:val="24"/>
        </w:rPr>
        <w:t>Aufgabenstellung</w:t>
      </w:r>
      <w:r w:rsidRPr="00BC4AD1">
        <w:rPr>
          <w:rFonts w:ascii="Noto Sans" w:eastAsia="Univers 45 Light" w:hAnsi="Noto Sans" w:cs="Noto Sans"/>
          <w:color w:val="000000"/>
          <w:sz w:val="24"/>
          <w:szCs w:val="24"/>
        </w:rPr>
        <w:t>)</w:t>
      </w:r>
    </w:p>
    <w:p w14:paraId="4DE5E100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</w:p>
    <w:p w14:paraId="06F5AEF8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</w:p>
    <w:p w14:paraId="1A461E23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</w:p>
    <w:p w14:paraId="0EFEE77B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jc w:val="center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 xml:space="preserve">eingereicht </w:t>
      </w:r>
      <w:proofErr w:type="gramStart"/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>von</w:t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ab/>
        <w:t xml:space="preserve"> Vorname</w:t>
      </w:r>
      <w:proofErr w:type="gramEnd"/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 xml:space="preserve"> und Name des Verfassers</w:t>
      </w:r>
    </w:p>
    <w:p w14:paraId="64030717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jc w:val="center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>geb. am: …………</w:t>
      </w:r>
      <w:proofErr w:type="gramStart"/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>…….</w:t>
      </w:r>
      <w:proofErr w:type="gramEnd"/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 xml:space="preserve">. </w:t>
      </w:r>
      <w:proofErr w:type="gramStart"/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>in:…</w:t>
      </w:r>
      <w:proofErr w:type="gramEnd"/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 xml:space="preserve">………………………. </w:t>
      </w:r>
    </w:p>
    <w:p w14:paraId="6333DA0A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</w:p>
    <w:p w14:paraId="5740A5EC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</w:p>
    <w:p w14:paraId="662A24FA" w14:textId="77777777" w:rsidR="00BC4AD1" w:rsidRPr="00BC4AD1" w:rsidRDefault="00BC4AD1" w:rsidP="00BC4AD1">
      <w:pPr>
        <w:tabs>
          <w:tab w:val="clear" w:pos="4876"/>
          <w:tab w:val="left" w:pos="426"/>
          <w:tab w:val="left" w:pos="1134"/>
          <w:tab w:val="left" w:pos="1418"/>
        </w:tabs>
        <w:autoSpaceDE w:val="0"/>
        <w:autoSpaceDN w:val="0"/>
        <w:spacing w:after="0" w:line="240" w:lineRule="auto"/>
        <w:ind w:left="851" w:hanging="851"/>
        <w:textboxTightWrap w:val="none"/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</w:pP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>Betreuer/in:</w:t>
      </w:r>
    </w:p>
    <w:p w14:paraId="79D96747" w14:textId="77777777" w:rsidR="00BC4AD1" w:rsidRPr="00BC4AD1" w:rsidRDefault="00BC4AD1" w:rsidP="00BC4AD1">
      <w:pPr>
        <w:tabs>
          <w:tab w:val="clear" w:pos="4876"/>
          <w:tab w:val="left" w:pos="426"/>
          <w:tab w:val="left" w:pos="1134"/>
          <w:tab w:val="left" w:pos="1418"/>
        </w:tabs>
        <w:autoSpaceDE w:val="0"/>
        <w:autoSpaceDN w:val="0"/>
        <w:spacing w:after="0" w:line="240" w:lineRule="auto"/>
        <w:ind w:left="426" w:hanging="426"/>
        <w:textboxTightWrap w:val="none"/>
        <w:rPr>
          <w:rFonts w:ascii="Noto Sans" w:eastAsia="Times New Roman" w:hAnsi="Noto Sans" w:cs="Noto Sans"/>
          <w:i/>
          <w:color w:val="auto"/>
          <w:sz w:val="22"/>
          <w:szCs w:val="22"/>
          <w:lang w:eastAsia="de-DE"/>
        </w:rPr>
      </w:pPr>
      <w:r w:rsidRPr="00BC4AD1">
        <w:rPr>
          <w:rFonts w:ascii="Noto Sans" w:eastAsia="Times New Roman" w:hAnsi="Noto Sans" w:cs="Noto Sans"/>
          <w:i/>
          <w:color w:val="auto"/>
          <w:sz w:val="22"/>
          <w:szCs w:val="22"/>
          <w:lang w:eastAsia="de-DE"/>
        </w:rPr>
        <w:t xml:space="preserve">- Titel und Name des 1. Prüfers </w:t>
      </w:r>
    </w:p>
    <w:p w14:paraId="245C148B" w14:textId="77777777" w:rsidR="00BC4AD1" w:rsidRPr="00BC4AD1" w:rsidRDefault="00BC4AD1" w:rsidP="00BC4AD1">
      <w:pPr>
        <w:tabs>
          <w:tab w:val="clear" w:pos="4876"/>
          <w:tab w:val="left" w:pos="426"/>
          <w:tab w:val="left" w:pos="1134"/>
          <w:tab w:val="left" w:pos="1418"/>
        </w:tabs>
        <w:autoSpaceDE w:val="0"/>
        <w:autoSpaceDN w:val="0"/>
        <w:spacing w:after="0" w:line="240" w:lineRule="auto"/>
        <w:ind w:left="851" w:hanging="851"/>
        <w:textboxTightWrap w:val="none"/>
        <w:rPr>
          <w:rFonts w:ascii="Noto Sans" w:eastAsia="Times New Roman" w:hAnsi="Noto Sans" w:cs="Noto Sans"/>
          <w:i/>
          <w:color w:val="auto"/>
          <w:sz w:val="22"/>
          <w:szCs w:val="22"/>
          <w:lang w:eastAsia="de-DE"/>
        </w:rPr>
      </w:pPr>
      <w:r w:rsidRPr="00BC4AD1">
        <w:rPr>
          <w:rFonts w:ascii="Noto Sans" w:eastAsia="Times New Roman" w:hAnsi="Noto Sans" w:cs="Noto Sans"/>
          <w:i/>
          <w:color w:val="auto"/>
          <w:sz w:val="22"/>
          <w:szCs w:val="22"/>
          <w:lang w:eastAsia="de-DE"/>
        </w:rPr>
        <w:t xml:space="preserve">- Titel und Name des 2. Prüfers/Betreuers </w:t>
      </w:r>
    </w:p>
    <w:p w14:paraId="7B8CD4CF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  <w:r w:rsidRPr="00BC4AD1">
        <w:rPr>
          <w:rFonts w:ascii="Noto Sans" w:eastAsia="Times New Roman" w:hAnsi="Noto Sans" w:cs="Noto Sans"/>
          <w:i/>
          <w:color w:val="auto"/>
          <w:sz w:val="22"/>
          <w:szCs w:val="22"/>
          <w:lang w:eastAsia="de-DE"/>
        </w:rPr>
        <w:t>- ggf. Titel und Name eines Praxisbetreuers / Dienststelle</w:t>
      </w:r>
    </w:p>
    <w:p w14:paraId="64CD11DE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</w:p>
    <w:p w14:paraId="2A33577A" w14:textId="77777777" w:rsidR="00BC4AD1" w:rsidRPr="00BC4AD1" w:rsidRDefault="00BC4AD1" w:rsidP="00BC4AD1">
      <w:pPr>
        <w:tabs>
          <w:tab w:val="clear" w:pos="4876"/>
        </w:tabs>
        <w:spacing w:after="0" w:line="24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>Dresden, den………………….</w:t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ab/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ab/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ab/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>................................................</w:t>
      </w:r>
    </w:p>
    <w:p w14:paraId="0EAFB765" w14:textId="77777777" w:rsidR="00BC4AD1" w:rsidRPr="00BC4AD1" w:rsidRDefault="00BC4AD1" w:rsidP="00BC4AD1">
      <w:pPr>
        <w:tabs>
          <w:tab w:val="clear" w:pos="4876"/>
        </w:tabs>
        <w:spacing w:after="0" w:line="240" w:lineRule="auto"/>
        <w:textboxTightWrap w:val="none"/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</w:pP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  <w:t xml:space="preserve"> </w:t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  <w:t>Unterschrift der Diplomandin/</w:t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br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</w:r>
      <w:r w:rsidRPr="00BC4AD1"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  <w:tab/>
        <w:t>des Diplomanden</w:t>
      </w:r>
    </w:p>
    <w:p w14:paraId="061B4987" w14:textId="77777777" w:rsidR="00BC4AD1" w:rsidRPr="00BC4AD1" w:rsidRDefault="00BC4AD1" w:rsidP="00BC4AD1">
      <w:pPr>
        <w:tabs>
          <w:tab w:val="clear" w:pos="4876"/>
        </w:tabs>
        <w:spacing w:after="0" w:line="240" w:lineRule="auto"/>
        <w:textboxTightWrap w:val="none"/>
        <w:rPr>
          <w:rFonts w:ascii="Noto Sans" w:eastAsia="Times New Roman" w:hAnsi="Noto Sans" w:cs="Noto Sans"/>
          <w:color w:val="auto"/>
          <w:sz w:val="22"/>
          <w:szCs w:val="22"/>
          <w:lang w:eastAsia="de-DE"/>
        </w:rPr>
      </w:pPr>
    </w:p>
    <w:p w14:paraId="5FE07D7C" w14:textId="77777777" w:rsidR="00BC4AD1" w:rsidRPr="00BC4AD1" w:rsidRDefault="00BC4AD1" w:rsidP="00BC4AD1">
      <w:pPr>
        <w:tabs>
          <w:tab w:val="clear" w:pos="4876"/>
        </w:tabs>
        <w:spacing w:after="0" w:line="240" w:lineRule="auto"/>
        <w:textboxTightWrap w:val="none"/>
        <w:rPr>
          <w:rFonts w:ascii="Noto Sans" w:eastAsia="Times New Roman" w:hAnsi="Noto Sans" w:cs="Noto Sans"/>
          <w:b/>
          <w:color w:val="FF0000"/>
          <w:sz w:val="24"/>
          <w:szCs w:val="24"/>
          <w:lang w:eastAsia="de-DE"/>
        </w:rPr>
      </w:pPr>
      <w:r w:rsidRPr="00BC4AD1">
        <w:rPr>
          <w:rFonts w:ascii="Noto Sans" w:eastAsia="Times New Roman" w:hAnsi="Noto Sans" w:cs="Noto Sans"/>
          <w:b/>
          <w:color w:val="FF0000"/>
          <w:sz w:val="24"/>
          <w:szCs w:val="24"/>
          <w:lang w:eastAsia="de-DE"/>
        </w:rPr>
        <w:t>oder wie Muster für Gestaltung der Titelseite entsprechend Richtlinie zur Anfertigung</w:t>
      </w:r>
    </w:p>
    <w:p w14:paraId="6E145DC1" w14:textId="77777777" w:rsidR="00D910E7" w:rsidRDefault="00D910E7">
      <w:pPr>
        <w:tabs>
          <w:tab w:val="clear" w:pos="4876"/>
        </w:tabs>
        <w:spacing w:after="160" w:line="259" w:lineRule="auto"/>
        <w:textboxTightWrap w:val="none"/>
        <w:rPr>
          <w:rFonts w:ascii="Noto Sans" w:eastAsia="Times New Roman" w:hAnsi="Noto Sans" w:cs="Noto Sans"/>
          <w:bCs/>
          <w:color w:val="FF0000"/>
          <w:sz w:val="24"/>
          <w:szCs w:val="24"/>
        </w:rPr>
      </w:pPr>
      <w:bookmarkStart w:id="0" w:name="_Toc318964338"/>
      <w:bookmarkStart w:id="1" w:name="_Toc416349243"/>
      <w:r>
        <w:rPr>
          <w:rFonts w:ascii="Noto Sans" w:eastAsia="Times New Roman" w:hAnsi="Noto Sans" w:cs="Noto Sans"/>
          <w:bCs/>
          <w:color w:val="FF0000"/>
          <w:sz w:val="24"/>
          <w:szCs w:val="24"/>
        </w:rPr>
        <w:br w:type="page"/>
      </w:r>
    </w:p>
    <w:p w14:paraId="423AD5CA" w14:textId="2981A7F0" w:rsidR="00BC4AD1" w:rsidRPr="00BC4AD1" w:rsidRDefault="00BC4AD1" w:rsidP="00BC4AD1">
      <w:pPr>
        <w:keepNext/>
        <w:keepLines/>
        <w:tabs>
          <w:tab w:val="clear" w:pos="4876"/>
        </w:tabs>
        <w:spacing w:before="120" w:after="120" w:line="240" w:lineRule="auto"/>
        <w:textboxTightWrap w:val="none"/>
        <w:outlineLvl w:val="0"/>
        <w:rPr>
          <w:rFonts w:ascii="Noto Sans" w:eastAsia="Times New Roman" w:hAnsi="Noto Sans" w:cs="Noto Sans"/>
          <w:bCs/>
          <w:caps/>
          <w:color w:val="FF0000"/>
          <w:sz w:val="24"/>
          <w:szCs w:val="24"/>
        </w:rPr>
      </w:pPr>
      <w:r w:rsidRPr="00BC4AD1">
        <w:rPr>
          <w:rFonts w:ascii="Noto Sans" w:eastAsia="Times New Roman" w:hAnsi="Noto Sans" w:cs="Noto Sans"/>
          <w:bCs/>
          <w:color w:val="FF0000"/>
          <w:sz w:val="24"/>
          <w:szCs w:val="24"/>
        </w:rPr>
        <w:lastRenderedPageBreak/>
        <w:t>Unterlagen entsprechend Punkt 8 der Richtlinie zur Anfertigung</w:t>
      </w:r>
    </w:p>
    <w:p w14:paraId="662874C1" w14:textId="77777777" w:rsidR="00BC4AD1" w:rsidRPr="00BC4AD1" w:rsidRDefault="00BC4AD1" w:rsidP="00BC4AD1">
      <w:pPr>
        <w:keepNext/>
        <w:keepLines/>
        <w:tabs>
          <w:tab w:val="clear" w:pos="4876"/>
        </w:tabs>
        <w:spacing w:before="360" w:after="360" w:line="276" w:lineRule="auto"/>
        <w:textboxTightWrap w:val="none"/>
        <w:outlineLvl w:val="0"/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</w:pPr>
      <w:r w:rsidRPr="00BC4AD1"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  <w:t>Inhaltsverzeichnis</w:t>
      </w:r>
      <w:bookmarkEnd w:id="0"/>
      <w:bookmarkEnd w:id="1"/>
    </w:p>
    <w:p w14:paraId="3914102B" w14:textId="226FC5D9" w:rsidR="00BC4AD1" w:rsidRPr="00BC4AD1" w:rsidRDefault="00BC4AD1" w:rsidP="00BC4AD1">
      <w:pPr>
        <w:tabs>
          <w:tab w:val="clear" w:pos="4876"/>
          <w:tab w:val="right" w:leader="dot" w:pos="9061"/>
        </w:tabs>
        <w:spacing w:after="100" w:line="360" w:lineRule="auto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fldChar w:fldCharType="begin"/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instrText xml:space="preserve"> TOC \o "1-3" \h \z \u </w:instrText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fldChar w:fldCharType="separate"/>
      </w:r>
      <w:hyperlink w:anchor="_Toc416349243" w:history="1">
        <w:r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Inhaltsverzeichnis</w:t>
        </w:r>
        <w:r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_Toc416349243 \h </w:instrText>
        </w:r>
        <w:r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II</w:t>
        </w:r>
        <w:r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51BD055B" w14:textId="541E2D97" w:rsidR="00BC4AD1" w:rsidRPr="00BC4AD1" w:rsidRDefault="00000000" w:rsidP="00BC4AD1">
      <w:pPr>
        <w:tabs>
          <w:tab w:val="clear" w:pos="4876"/>
          <w:tab w:val="right" w:leader="dot" w:pos="9061"/>
        </w:tabs>
        <w:spacing w:after="100" w:line="360" w:lineRule="auto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hyperlink w:anchor="_Toc416349244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Abbildungsverzeichnis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_Toc416349244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III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5B8355B0" w14:textId="07A6B636" w:rsidR="00BC4AD1" w:rsidRPr="00BC4AD1" w:rsidRDefault="00000000" w:rsidP="00BC4AD1">
      <w:pPr>
        <w:tabs>
          <w:tab w:val="clear" w:pos="4876"/>
          <w:tab w:val="right" w:leader="dot" w:pos="9061"/>
        </w:tabs>
        <w:spacing w:after="100" w:line="360" w:lineRule="auto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hyperlink w:anchor="_Toc416349245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Tabellenverzeichnis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_Toc416349245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IV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587B34C7" w14:textId="4B3E2B0F" w:rsidR="00BC4AD1" w:rsidRPr="00BC4AD1" w:rsidRDefault="00000000" w:rsidP="00BC4AD1">
      <w:pPr>
        <w:tabs>
          <w:tab w:val="clear" w:pos="4876"/>
          <w:tab w:val="right" w:leader="dot" w:pos="9061"/>
        </w:tabs>
        <w:spacing w:after="100" w:line="360" w:lineRule="auto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hyperlink w:anchor="_Toc416349246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Abkürzungs- und Symbolverzeichnis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_Toc416349246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V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09A48918" w14:textId="3BA9BBC2" w:rsidR="00BC4AD1" w:rsidRPr="00BC4AD1" w:rsidRDefault="00000000" w:rsidP="00BC4AD1">
      <w:pPr>
        <w:tabs>
          <w:tab w:val="clear" w:pos="4876"/>
          <w:tab w:val="left" w:pos="440"/>
          <w:tab w:val="right" w:leader="dot" w:pos="9061"/>
        </w:tabs>
        <w:spacing w:after="100" w:line="360" w:lineRule="auto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hyperlink w:anchor="_Toc416349247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1</w:t>
        </w:r>
        <w:r w:rsidR="00BC4AD1" w:rsidRPr="00BC4AD1">
          <w:rPr>
            <w:rFonts w:ascii="Noto Sans" w:eastAsia="Times New Roman" w:hAnsi="Noto Sans" w:cs="Noto Sans"/>
            <w:noProof/>
            <w:color w:val="auto"/>
            <w:sz w:val="22"/>
            <w:szCs w:val="22"/>
            <w:lang w:eastAsia="de-DE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Einleit</w:t>
        </w:r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u</w:t>
        </w:r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ng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_Toc416349247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1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082C062F" w14:textId="4A3D889B" w:rsidR="00BC4AD1" w:rsidRPr="00BC4AD1" w:rsidRDefault="00000000" w:rsidP="00BC4AD1">
      <w:pPr>
        <w:tabs>
          <w:tab w:val="clear" w:pos="4876"/>
          <w:tab w:val="left" w:pos="440"/>
          <w:tab w:val="right" w:leader="dot" w:pos="9061"/>
        </w:tabs>
        <w:spacing w:after="100" w:line="360" w:lineRule="auto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hyperlink w:anchor="_Toc416349248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2</w:t>
        </w:r>
        <w:r w:rsidR="00BC4AD1" w:rsidRPr="00BC4AD1">
          <w:rPr>
            <w:rFonts w:ascii="Noto Sans" w:eastAsia="Times New Roman" w:hAnsi="Noto Sans" w:cs="Noto Sans"/>
            <w:noProof/>
            <w:color w:val="auto"/>
            <w:sz w:val="22"/>
            <w:szCs w:val="22"/>
            <w:lang w:eastAsia="de-DE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Hauptteil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_Toc416349248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2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1BF5EFD9" w14:textId="1CCC6D66" w:rsidR="00BC4AD1" w:rsidRPr="00BC4AD1" w:rsidRDefault="00000000" w:rsidP="00BC4AD1">
      <w:pPr>
        <w:tabs>
          <w:tab w:val="clear" w:pos="4876"/>
          <w:tab w:val="left" w:pos="880"/>
          <w:tab w:val="right" w:leader="dot" w:pos="9061"/>
        </w:tabs>
        <w:spacing w:after="100" w:line="360" w:lineRule="auto"/>
        <w:ind w:left="220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hyperlink w:anchor="_Toc416349249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2.1</w:t>
        </w:r>
        <w:r w:rsidR="00BC4AD1" w:rsidRPr="00BC4AD1">
          <w:rPr>
            <w:rFonts w:ascii="Noto Sans" w:eastAsia="Times New Roman" w:hAnsi="Noto Sans" w:cs="Noto Sans"/>
            <w:noProof/>
            <w:color w:val="auto"/>
            <w:sz w:val="22"/>
            <w:szCs w:val="22"/>
            <w:lang w:eastAsia="de-DE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Überschrift 2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_Toc416349249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2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44FF2934" w14:textId="65DD8BB2" w:rsidR="00BC4AD1" w:rsidRPr="00BC4AD1" w:rsidRDefault="00000000" w:rsidP="00BC4AD1">
      <w:pPr>
        <w:tabs>
          <w:tab w:val="clear" w:pos="4876"/>
          <w:tab w:val="left" w:pos="1320"/>
          <w:tab w:val="right" w:leader="dot" w:pos="9061"/>
        </w:tabs>
        <w:spacing w:after="100" w:line="360" w:lineRule="auto"/>
        <w:ind w:left="440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hyperlink w:anchor="_Toc416349250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2.1.1</w:t>
        </w:r>
        <w:r w:rsidR="00BC4AD1" w:rsidRPr="00BC4AD1">
          <w:rPr>
            <w:rFonts w:ascii="Noto Sans" w:eastAsia="Times New Roman" w:hAnsi="Noto Sans" w:cs="Noto Sans"/>
            <w:noProof/>
            <w:color w:val="auto"/>
            <w:sz w:val="22"/>
            <w:szCs w:val="22"/>
            <w:lang w:eastAsia="de-DE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Überschrift 3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_Toc416349250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3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0BDC93C6" w14:textId="0937C8D2" w:rsidR="00BC4AD1" w:rsidRPr="00BC4AD1" w:rsidRDefault="00000000" w:rsidP="00BC4AD1">
      <w:pPr>
        <w:tabs>
          <w:tab w:val="clear" w:pos="4876"/>
          <w:tab w:val="left" w:pos="440"/>
          <w:tab w:val="right" w:leader="dot" w:pos="9061"/>
        </w:tabs>
        <w:spacing w:after="100" w:line="360" w:lineRule="auto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hyperlink w:anchor="_Toc416349251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3</w:t>
        </w:r>
        <w:r w:rsidR="00BC4AD1" w:rsidRPr="00BC4AD1">
          <w:rPr>
            <w:rFonts w:ascii="Noto Sans" w:eastAsia="Times New Roman" w:hAnsi="Noto Sans" w:cs="Noto Sans"/>
            <w:noProof/>
            <w:color w:val="auto"/>
            <w:sz w:val="22"/>
            <w:szCs w:val="22"/>
            <w:lang w:eastAsia="de-DE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Fazit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_Toc416349251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4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281DCB47" w14:textId="2D52EFD5" w:rsidR="00BC4AD1" w:rsidRPr="00BC4AD1" w:rsidRDefault="00000000" w:rsidP="00BC4AD1">
      <w:pPr>
        <w:tabs>
          <w:tab w:val="clear" w:pos="4876"/>
          <w:tab w:val="left" w:pos="440"/>
          <w:tab w:val="right" w:leader="dot" w:pos="9061"/>
        </w:tabs>
        <w:spacing w:after="100" w:line="360" w:lineRule="auto"/>
        <w:textboxTightWrap w:val="none"/>
        <w:rPr>
          <w:rFonts w:ascii="Noto Sans" w:eastAsia="Times New Roman" w:hAnsi="Noto Sans" w:cs="Noto Sans"/>
          <w:noProof/>
          <w:color w:val="auto"/>
          <w:sz w:val="22"/>
          <w:szCs w:val="22"/>
          <w:lang w:eastAsia="de-DE"/>
        </w:rPr>
      </w:pPr>
      <w:hyperlink w:anchor="_Toc416349252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4</w:t>
        </w:r>
        <w:r w:rsidR="00BC4AD1" w:rsidRPr="00BC4AD1">
          <w:rPr>
            <w:rFonts w:ascii="Noto Sans" w:eastAsia="Times New Roman" w:hAnsi="Noto Sans" w:cs="Noto Sans"/>
            <w:noProof/>
            <w:color w:val="auto"/>
            <w:sz w:val="22"/>
            <w:szCs w:val="22"/>
            <w:lang w:eastAsia="de-DE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Literaturverzeichnis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_Toc416349252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F5658C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4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1A0C2D0D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fldChar w:fldCharType="end"/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br w:type="page"/>
      </w:r>
    </w:p>
    <w:p w14:paraId="6028FF6C" w14:textId="77777777" w:rsidR="00BC4AD1" w:rsidRPr="00BC4AD1" w:rsidRDefault="00BC4AD1" w:rsidP="00BC4AD1">
      <w:pPr>
        <w:keepNext/>
        <w:keepLines/>
        <w:tabs>
          <w:tab w:val="clear" w:pos="4876"/>
        </w:tabs>
        <w:spacing w:before="360" w:after="360" w:line="276" w:lineRule="auto"/>
        <w:textboxTightWrap w:val="none"/>
        <w:outlineLvl w:val="0"/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</w:pPr>
      <w:bookmarkStart w:id="2" w:name="_Toc318964339"/>
      <w:bookmarkStart w:id="3" w:name="_Toc416349244"/>
      <w:r w:rsidRPr="00BC4AD1"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  <w:lastRenderedPageBreak/>
        <w:t>Abbildungsverzeichnis</w:t>
      </w:r>
      <w:bookmarkEnd w:id="2"/>
      <w:bookmarkEnd w:id="3"/>
    </w:p>
    <w:p w14:paraId="1FDBB8D0" w14:textId="77777777" w:rsidR="00BC4AD1" w:rsidRPr="009A42CA" w:rsidRDefault="00BC4AD1" w:rsidP="00BC4AD1">
      <w:pPr>
        <w:tabs>
          <w:tab w:val="clear" w:pos="4876"/>
          <w:tab w:val="right" w:leader="dot" w:pos="9061"/>
        </w:tabs>
        <w:spacing w:after="0" w:line="360" w:lineRule="auto"/>
        <w:textboxTightWrap w:val="none"/>
        <w:rPr>
          <w:rFonts w:ascii="Noto Sans" w:eastAsia="Univers 45 Light" w:hAnsi="Noto Sans" w:cs="Noto Sans"/>
          <w:noProof/>
          <w:color w:val="000000"/>
        </w:rPr>
      </w:pP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fldChar w:fldCharType="begin"/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instrText xml:space="preserve"> TOC \h \z \c "Abb." </w:instrText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fldChar w:fldCharType="separate"/>
      </w:r>
      <w:hyperlink w:anchor="_Toc318966370" w:history="1">
        <w:r w:rsidRPr="009A42CA">
          <w:rPr>
            <w:rFonts w:ascii="Noto Sans" w:eastAsia="Univers 45 Light" w:hAnsi="Noto Sans" w:cs="Noto Sans"/>
            <w:noProof/>
            <w:color w:val="E87B14"/>
            <w:u w:val="single"/>
          </w:rPr>
          <w:t>Abb. 1 Beyerbau</w:t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tab/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fldChar w:fldCharType="begin"/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instrText xml:space="preserve"> PAGEREF _Toc318966370 \h </w:instrText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fldChar w:fldCharType="separate"/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t>2</w:t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fldChar w:fldCharType="end"/>
        </w:r>
      </w:hyperlink>
    </w:p>
    <w:p w14:paraId="4B4DD097" w14:textId="77777777" w:rsidR="00BC4AD1" w:rsidRPr="00BC4AD1" w:rsidRDefault="00000000" w:rsidP="00BC4AD1">
      <w:pPr>
        <w:tabs>
          <w:tab w:val="clear" w:pos="4876"/>
          <w:tab w:val="right" w:leader="dot" w:pos="9061"/>
        </w:tabs>
        <w:spacing w:after="0" w:line="360" w:lineRule="auto"/>
        <w:textboxTightWrap w:val="none"/>
        <w:rPr>
          <w:rFonts w:ascii="Noto Sans" w:eastAsia="Univers 45 Light" w:hAnsi="Noto Sans" w:cs="Noto Sans"/>
          <w:noProof/>
          <w:color w:val="000000"/>
          <w:sz w:val="22"/>
          <w:szCs w:val="22"/>
        </w:rPr>
      </w:pPr>
      <w:hyperlink w:anchor="_Toc318966371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Abb. 2 Chemiebau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_Toc318966371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2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03480035" w14:textId="77777777" w:rsidR="00BC4AD1" w:rsidRPr="00BC4AD1" w:rsidRDefault="00000000" w:rsidP="00BC4AD1">
      <w:pPr>
        <w:tabs>
          <w:tab w:val="clear" w:pos="4876"/>
          <w:tab w:val="right" w:leader="dot" w:pos="9061"/>
        </w:tabs>
        <w:spacing w:after="0" w:line="360" w:lineRule="auto"/>
        <w:textboxTightWrap w:val="none"/>
        <w:rPr>
          <w:rFonts w:ascii="Noto Sans" w:eastAsia="Univers 45 Light" w:hAnsi="Noto Sans" w:cs="Noto Sans"/>
          <w:noProof/>
          <w:color w:val="000000"/>
          <w:sz w:val="22"/>
          <w:szCs w:val="22"/>
        </w:rPr>
      </w:pPr>
      <w:hyperlink w:anchor="_Toc318966372" w:history="1">
        <w:r w:rsidR="00BC4AD1" w:rsidRPr="00BC4AD1">
          <w:rPr>
            <w:rFonts w:ascii="Noto Sans" w:eastAsia="Univers 45 Light" w:hAnsi="Noto Sans" w:cs="Noto Sans"/>
            <w:noProof/>
            <w:color w:val="E87B14"/>
            <w:sz w:val="22"/>
            <w:szCs w:val="22"/>
            <w:u w:val="single"/>
          </w:rPr>
          <w:t>Abb. 3 Rektorat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ab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begin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instrText xml:space="preserve"> PAGEREF _Toc318966372 \h </w:instrTex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separate"/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t>3</w:t>
        </w:r>
        <w:r w:rsidR="00BC4AD1" w:rsidRPr="00BC4AD1">
          <w:rPr>
            <w:rFonts w:ascii="Noto Sans" w:eastAsia="Univers 45 Light" w:hAnsi="Noto Sans" w:cs="Noto Sans"/>
            <w:noProof/>
            <w:webHidden/>
            <w:color w:val="000000"/>
            <w:sz w:val="22"/>
            <w:szCs w:val="22"/>
          </w:rPr>
          <w:fldChar w:fldCharType="end"/>
        </w:r>
      </w:hyperlink>
    </w:p>
    <w:p w14:paraId="7C3CB270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fldChar w:fldCharType="end"/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br w:type="page"/>
      </w:r>
    </w:p>
    <w:p w14:paraId="3F9673F1" w14:textId="77777777" w:rsidR="00BC4AD1" w:rsidRPr="00BC4AD1" w:rsidRDefault="00BC4AD1" w:rsidP="00BC4AD1">
      <w:pPr>
        <w:keepNext/>
        <w:keepLines/>
        <w:tabs>
          <w:tab w:val="clear" w:pos="4876"/>
        </w:tabs>
        <w:spacing w:before="360" w:after="360" w:line="276" w:lineRule="auto"/>
        <w:textboxTightWrap w:val="none"/>
        <w:outlineLvl w:val="0"/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</w:pPr>
      <w:bookmarkStart w:id="4" w:name="_Toc318964340"/>
      <w:bookmarkStart w:id="5" w:name="_Toc416349245"/>
      <w:r w:rsidRPr="00BC4AD1"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  <w:lastRenderedPageBreak/>
        <w:t>Tabellenverzeichnis</w:t>
      </w:r>
      <w:bookmarkEnd w:id="4"/>
      <w:bookmarkEnd w:id="5"/>
    </w:p>
    <w:p w14:paraId="09EABBB2" w14:textId="77777777" w:rsidR="00BC4AD1" w:rsidRPr="009A42CA" w:rsidRDefault="00BC4AD1" w:rsidP="00BC4AD1">
      <w:pPr>
        <w:tabs>
          <w:tab w:val="clear" w:pos="4876"/>
          <w:tab w:val="right" w:leader="dot" w:pos="9061"/>
        </w:tabs>
        <w:spacing w:after="0" w:line="360" w:lineRule="auto"/>
        <w:textboxTightWrap w:val="none"/>
        <w:rPr>
          <w:rFonts w:ascii="Noto Sans" w:eastAsia="Times New Roman" w:hAnsi="Noto Sans" w:cs="Noto Sans"/>
          <w:noProof/>
          <w:color w:val="auto"/>
          <w:lang w:eastAsia="de-DE"/>
        </w:rPr>
      </w:pP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fldChar w:fldCharType="begin"/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instrText xml:space="preserve"> TOC \h \z \c "Tab." </w:instrText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fldChar w:fldCharType="separate"/>
      </w:r>
      <w:hyperlink w:anchor="_Toc318967451" w:history="1">
        <w:r w:rsidRPr="009A42CA">
          <w:rPr>
            <w:rFonts w:ascii="Noto Sans" w:eastAsia="Univers 45 Light" w:hAnsi="Noto Sans" w:cs="Noto Sans"/>
            <w:noProof/>
            <w:color w:val="E87B14"/>
            <w:u w:val="single"/>
          </w:rPr>
          <w:t>Tab. 1 Preis / Leistung</w:t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tab/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fldChar w:fldCharType="begin"/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instrText xml:space="preserve"> PAGEREF _Toc318967451 \h </w:instrText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fldChar w:fldCharType="separate"/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t>3</w:t>
        </w:r>
        <w:r w:rsidRPr="009A42CA">
          <w:rPr>
            <w:rFonts w:ascii="Noto Sans" w:eastAsia="Univers 45 Light" w:hAnsi="Noto Sans" w:cs="Noto Sans"/>
            <w:noProof/>
            <w:webHidden/>
            <w:color w:val="000000"/>
          </w:rPr>
          <w:fldChar w:fldCharType="end"/>
        </w:r>
      </w:hyperlink>
    </w:p>
    <w:p w14:paraId="0D2F58A9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fldChar w:fldCharType="end"/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br w:type="page"/>
      </w:r>
    </w:p>
    <w:p w14:paraId="6C68F953" w14:textId="77777777" w:rsidR="00BC4AD1" w:rsidRPr="00BC4AD1" w:rsidRDefault="00BC4AD1" w:rsidP="00BC4AD1">
      <w:pPr>
        <w:keepNext/>
        <w:keepLines/>
        <w:tabs>
          <w:tab w:val="clear" w:pos="4876"/>
        </w:tabs>
        <w:spacing w:before="360" w:after="360" w:line="276" w:lineRule="auto"/>
        <w:textboxTightWrap w:val="none"/>
        <w:outlineLvl w:val="0"/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</w:pPr>
      <w:bookmarkStart w:id="6" w:name="_Toc318964341"/>
      <w:bookmarkStart w:id="7" w:name="_Toc416349246"/>
      <w:r w:rsidRPr="00BC4AD1"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  <w:lastRenderedPageBreak/>
        <w:t>Abkürzungs- und Symbolverzeichnis</w:t>
      </w:r>
      <w:bookmarkEnd w:id="6"/>
      <w:bookmarkEnd w:id="7"/>
    </w:p>
    <w:tbl>
      <w:tblPr>
        <w:tblStyle w:val="Tabellenraster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5"/>
        <w:gridCol w:w="7558"/>
      </w:tblGrid>
      <w:tr w:rsidR="00BC4AD1" w:rsidRPr="00BC4AD1" w14:paraId="0D163EF4" w14:textId="77777777" w:rsidTr="00D45AD5">
        <w:tc>
          <w:tcPr>
            <w:tcW w:w="1418" w:type="dxa"/>
          </w:tcPr>
          <w:p w14:paraId="1231CC42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B.Sc.</w:t>
            </w:r>
          </w:p>
        </w:tc>
        <w:tc>
          <w:tcPr>
            <w:tcW w:w="7685" w:type="dxa"/>
          </w:tcPr>
          <w:p w14:paraId="1B75B10F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 xml:space="preserve">Bachelor </w:t>
            </w:r>
            <w:proofErr w:type="spellStart"/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of</w:t>
            </w:r>
            <w:proofErr w:type="spellEnd"/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 xml:space="preserve"> Science</w:t>
            </w:r>
          </w:p>
        </w:tc>
      </w:tr>
      <w:tr w:rsidR="00BC4AD1" w:rsidRPr="00BC4AD1" w14:paraId="1B049098" w14:textId="77777777" w:rsidTr="00D45AD5">
        <w:tc>
          <w:tcPr>
            <w:tcW w:w="1418" w:type="dxa"/>
          </w:tcPr>
          <w:p w14:paraId="2979DA74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M.Sc.</w:t>
            </w:r>
          </w:p>
        </w:tc>
        <w:tc>
          <w:tcPr>
            <w:tcW w:w="7685" w:type="dxa"/>
          </w:tcPr>
          <w:p w14:paraId="42BE5661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 xml:space="preserve">Master </w:t>
            </w:r>
            <w:proofErr w:type="spellStart"/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of</w:t>
            </w:r>
            <w:proofErr w:type="spellEnd"/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 xml:space="preserve"> Science</w:t>
            </w:r>
          </w:p>
        </w:tc>
      </w:tr>
      <w:tr w:rsidR="00BC4AD1" w:rsidRPr="00BC4AD1" w14:paraId="59031462" w14:textId="77777777" w:rsidTr="00D45AD5">
        <w:tc>
          <w:tcPr>
            <w:tcW w:w="1418" w:type="dxa"/>
          </w:tcPr>
          <w:p w14:paraId="192BEA64" w14:textId="104BB02A" w:rsidR="00BC4AD1" w:rsidRPr="009A42CA" w:rsidRDefault="008316D5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Dipl.-Ing.</w:t>
            </w:r>
          </w:p>
        </w:tc>
        <w:tc>
          <w:tcPr>
            <w:tcW w:w="7685" w:type="dxa"/>
          </w:tcPr>
          <w:p w14:paraId="44CBC9A2" w14:textId="667C81E8" w:rsidR="00BC4AD1" w:rsidRPr="009A42CA" w:rsidRDefault="008316D5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proofErr w:type="spellStart"/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Diplom-Ingenieur:in</w:t>
            </w:r>
            <w:proofErr w:type="spellEnd"/>
          </w:p>
        </w:tc>
      </w:tr>
      <w:tr w:rsidR="00BC4AD1" w:rsidRPr="00BC4AD1" w14:paraId="6BB5E137" w14:textId="77777777" w:rsidTr="00D45AD5">
        <w:tc>
          <w:tcPr>
            <w:tcW w:w="1418" w:type="dxa"/>
          </w:tcPr>
          <w:p w14:paraId="6631C6D8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7685" w:type="dxa"/>
          </w:tcPr>
          <w:p w14:paraId="1EA6451B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</w:p>
        </w:tc>
      </w:tr>
      <w:tr w:rsidR="00BC4AD1" w:rsidRPr="00BC4AD1" w14:paraId="7CFD22D9" w14:textId="77777777" w:rsidTr="00D45AD5">
        <w:tc>
          <w:tcPr>
            <w:tcW w:w="1418" w:type="dxa"/>
          </w:tcPr>
          <w:p w14:paraId="3B8DF4F7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7685" w:type="dxa"/>
          </w:tcPr>
          <w:p w14:paraId="4FFB767B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</w:p>
        </w:tc>
      </w:tr>
      <w:tr w:rsidR="00BC4AD1" w:rsidRPr="00BC4AD1" w14:paraId="74113226" w14:textId="77777777" w:rsidTr="00D45AD5">
        <w:tc>
          <w:tcPr>
            <w:tcW w:w="1418" w:type="dxa"/>
          </w:tcPr>
          <w:p w14:paraId="162EDAB1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</w:p>
        </w:tc>
        <w:tc>
          <w:tcPr>
            <w:tcW w:w="7685" w:type="dxa"/>
          </w:tcPr>
          <w:p w14:paraId="1E887585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</w:p>
        </w:tc>
      </w:tr>
    </w:tbl>
    <w:p w14:paraId="52BDDCE8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  <w:sectPr w:rsidR="00BC4AD1" w:rsidRPr="00BC4AD1" w:rsidSect="00BC4AD1">
          <w:footerReference w:type="default" r:id="rId12"/>
          <w:type w:val="continuous"/>
          <w:pgSz w:w="11906" w:h="16838"/>
          <w:pgMar w:top="1418" w:right="1134" w:bottom="1418" w:left="1701" w:header="709" w:footer="709" w:gutter="0"/>
          <w:pgNumType w:fmt="upperRoman" w:start="1"/>
          <w:cols w:space="708"/>
          <w:docGrid w:linePitch="360"/>
        </w:sectPr>
      </w:pPr>
    </w:p>
    <w:p w14:paraId="58D088EC" w14:textId="77777777" w:rsidR="00BC4AD1" w:rsidRPr="00BC4AD1" w:rsidRDefault="00BC4AD1" w:rsidP="00BC4AD1">
      <w:pPr>
        <w:keepNext/>
        <w:keepLines/>
        <w:numPr>
          <w:ilvl w:val="0"/>
          <w:numId w:val="17"/>
        </w:numPr>
        <w:tabs>
          <w:tab w:val="clear" w:pos="4876"/>
        </w:tabs>
        <w:spacing w:before="360" w:after="360" w:line="276" w:lineRule="auto"/>
        <w:textboxTightWrap w:val="none"/>
        <w:outlineLvl w:val="0"/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</w:pPr>
      <w:bookmarkStart w:id="8" w:name="_Toc318964342"/>
      <w:bookmarkStart w:id="9" w:name="_Toc416349247"/>
      <w:r w:rsidRPr="00BC4AD1"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  <w:lastRenderedPageBreak/>
        <w:t>Einleitung</w:t>
      </w:r>
      <w:bookmarkEnd w:id="8"/>
      <w:bookmarkEnd w:id="9"/>
    </w:p>
    <w:p w14:paraId="7B92FA29" w14:textId="77777777" w:rsidR="009A42CA" w:rsidRDefault="009A42CA" w:rsidP="009A42CA">
      <w:pPr>
        <w:tabs>
          <w:tab w:val="clear" w:pos="4876"/>
        </w:tabs>
        <w:spacing w:after="120" w:line="360" w:lineRule="auto"/>
        <w:textboxTightWrap w:val="none"/>
        <w:rPr>
          <w:rFonts w:ascii="Noto Sans" w:eastAsia="Times New Roman" w:hAnsi="Noto Sans" w:cs="Noto Sans"/>
          <w:bCs/>
          <w:color w:val="000000"/>
        </w:rPr>
      </w:pPr>
      <w:r>
        <w:rPr>
          <w:rFonts w:ascii="Noto Sans" w:eastAsia="Times New Roman" w:hAnsi="Noto Sans" w:cs="Noto Sans"/>
          <w:bCs/>
          <w:color w:val="000000"/>
        </w:rPr>
        <w:t>Schriftgröße 10</w:t>
      </w:r>
    </w:p>
    <w:p w14:paraId="53219B00" w14:textId="0A690FE2" w:rsidR="00BC4AD1" w:rsidRPr="009A42CA" w:rsidRDefault="00BC4AD1" w:rsidP="009A42CA">
      <w:pPr>
        <w:tabs>
          <w:tab w:val="clear" w:pos="4876"/>
        </w:tabs>
        <w:spacing w:after="120" w:line="360" w:lineRule="auto"/>
        <w:textboxTightWrap w:val="none"/>
        <w:rPr>
          <w:rFonts w:ascii="Noto Sans" w:eastAsia="Times New Roman" w:hAnsi="Noto Sans" w:cs="Noto Sans"/>
          <w:bCs/>
          <w:caps/>
          <w:color w:val="000000"/>
        </w:rPr>
      </w:pPr>
      <w:r w:rsidRPr="009A42CA">
        <w:rPr>
          <w:rFonts w:ascii="Noto Sans" w:eastAsia="Times New Roman" w:hAnsi="Noto Sans" w:cs="Noto Sans"/>
          <w:bCs/>
          <w:caps/>
          <w:color w:val="000000"/>
        </w:rPr>
        <w:br w:type="page"/>
      </w:r>
    </w:p>
    <w:p w14:paraId="4B4443F6" w14:textId="77777777" w:rsidR="00BC4AD1" w:rsidRPr="00BC4AD1" w:rsidRDefault="00BC4AD1" w:rsidP="00BC4AD1">
      <w:pPr>
        <w:keepNext/>
        <w:keepLines/>
        <w:tabs>
          <w:tab w:val="clear" w:pos="4876"/>
        </w:tabs>
        <w:spacing w:before="360" w:after="360" w:line="276" w:lineRule="auto"/>
        <w:ind w:left="432" w:hanging="432"/>
        <w:textboxTightWrap w:val="none"/>
        <w:outlineLvl w:val="0"/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</w:pPr>
      <w:bookmarkStart w:id="10" w:name="_Toc318964343"/>
      <w:bookmarkStart w:id="11" w:name="_Toc416349248"/>
      <w:r w:rsidRPr="00BC4AD1"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  <w:lastRenderedPageBreak/>
        <w:t>Hauptteil</w:t>
      </w:r>
      <w:bookmarkEnd w:id="10"/>
      <w:bookmarkEnd w:id="11"/>
    </w:p>
    <w:p w14:paraId="14F022F7" w14:textId="77777777" w:rsidR="00BC4AD1" w:rsidRPr="00BC4AD1" w:rsidRDefault="00BC4AD1" w:rsidP="00BC4AD1">
      <w:pPr>
        <w:keepNext/>
        <w:keepLines/>
        <w:numPr>
          <w:ilvl w:val="1"/>
          <w:numId w:val="10"/>
        </w:numPr>
        <w:tabs>
          <w:tab w:val="clear" w:pos="4876"/>
          <w:tab w:val="num" w:pos="360"/>
        </w:tabs>
        <w:spacing w:before="240" w:after="120" w:line="276" w:lineRule="auto"/>
        <w:ind w:left="576" w:hanging="576"/>
        <w:textboxTightWrap w:val="none"/>
        <w:outlineLvl w:val="1"/>
        <w:rPr>
          <w:rFonts w:ascii="Noto Sans" w:eastAsia="Times New Roman" w:hAnsi="Noto Sans" w:cs="Noto Sans"/>
          <w:caps/>
          <w:color w:val="000000"/>
          <w:sz w:val="28"/>
          <w:szCs w:val="26"/>
        </w:rPr>
      </w:pPr>
      <w:bookmarkStart w:id="12" w:name="_Toc318964344"/>
      <w:bookmarkStart w:id="13" w:name="_Toc416349249"/>
      <w:r w:rsidRPr="00BC4AD1">
        <w:rPr>
          <w:rFonts w:ascii="Noto Sans" w:eastAsia="Times New Roman" w:hAnsi="Noto Sans" w:cs="Noto Sans"/>
          <w:caps/>
          <w:color w:val="000000"/>
          <w:sz w:val="28"/>
          <w:szCs w:val="26"/>
        </w:rPr>
        <w:t>Überschrift 2</w:t>
      </w:r>
      <w:bookmarkEnd w:id="12"/>
      <w:bookmarkEnd w:id="13"/>
    </w:p>
    <w:p w14:paraId="5B7A151A" w14:textId="33B5D2BD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</w:rPr>
      </w:pPr>
    </w:p>
    <w:p w14:paraId="75886933" w14:textId="77777777" w:rsidR="00BC4AD1" w:rsidRPr="00BC4AD1" w:rsidRDefault="00BC4AD1" w:rsidP="00BC4AD1">
      <w:pPr>
        <w:keepNext/>
        <w:tabs>
          <w:tab w:val="clear" w:pos="4876"/>
        </w:tabs>
        <w:spacing w:after="0" w:line="240" w:lineRule="auto"/>
        <w:textboxTightWrap w:val="none"/>
        <w:rPr>
          <w:rFonts w:ascii="Noto Sans" w:eastAsia="Univers 45 Light" w:hAnsi="Noto Sans" w:cs="Noto Sans"/>
          <w:noProof/>
          <w:color w:val="000000"/>
          <w:sz w:val="22"/>
          <w:szCs w:val="22"/>
          <w:lang w:eastAsia="de-DE"/>
        </w:rPr>
      </w:pPr>
      <w:r w:rsidRPr="00BC4AD1">
        <w:rPr>
          <w:rFonts w:ascii="Noto Sans" w:eastAsia="Univers 45 Light" w:hAnsi="Noto Sans" w:cs="Noto Sans"/>
          <w:noProof/>
          <w:color w:val="000000"/>
          <w:sz w:val="22"/>
          <w:szCs w:val="22"/>
          <w:lang w:eastAsia="de-DE"/>
        </w:rPr>
        <w:drawing>
          <wp:inline distT="0" distB="0" distL="0" distR="0" wp14:anchorId="4B51024A" wp14:editId="7DD1B0DD">
            <wp:extent cx="3381375" cy="253603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erbau01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711" cy="253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AD1">
        <w:rPr>
          <w:rFonts w:ascii="Noto Sans" w:eastAsia="Univers 45 Light" w:hAnsi="Noto Sans" w:cs="Noto Sans"/>
          <w:color w:val="000000"/>
          <w:sz w:val="22"/>
          <w:szCs w:val="22"/>
        </w:rPr>
        <w:tab/>
      </w:r>
    </w:p>
    <w:p w14:paraId="0D38B2CE" w14:textId="77777777" w:rsidR="00BC4AD1" w:rsidRPr="00BC4AD1" w:rsidRDefault="00BC4AD1" w:rsidP="00BC4AD1">
      <w:pPr>
        <w:tabs>
          <w:tab w:val="clear" w:pos="4876"/>
        </w:tabs>
        <w:spacing w:before="120" w:line="240" w:lineRule="auto"/>
        <w:textboxTightWrap w:val="none"/>
        <w:rPr>
          <w:rFonts w:ascii="Noto Sans" w:eastAsia="Univers 45 Light" w:hAnsi="Noto Sans" w:cs="Noto Sans"/>
          <w:bCs/>
          <w:color w:val="7F7F7F"/>
          <w:szCs w:val="18"/>
        </w:rPr>
      </w:pPr>
      <w:bookmarkStart w:id="14" w:name="_Toc318966370"/>
      <w:r w:rsidRPr="00BC4AD1">
        <w:rPr>
          <w:rFonts w:ascii="Noto Sans" w:eastAsia="Univers 45 Light" w:hAnsi="Noto Sans" w:cs="Noto Sans"/>
          <w:bCs/>
          <w:color w:val="7F7F7F"/>
          <w:szCs w:val="18"/>
        </w:rPr>
        <w:t xml:space="preserve">Abb. </w:t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fldChar w:fldCharType="begin"/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instrText xml:space="preserve"> SEQ Abb. \* ARABIC </w:instrText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fldChar w:fldCharType="separate"/>
      </w:r>
      <w:r w:rsidRPr="00BC4AD1">
        <w:rPr>
          <w:rFonts w:ascii="Noto Sans" w:eastAsia="Univers 45 Light" w:hAnsi="Noto Sans" w:cs="Noto Sans"/>
          <w:bCs/>
          <w:noProof/>
          <w:color w:val="7F7F7F"/>
          <w:szCs w:val="18"/>
        </w:rPr>
        <w:t>1</w:t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fldChar w:fldCharType="end"/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t xml:space="preserve"> </w:t>
      </w:r>
      <w:proofErr w:type="spellStart"/>
      <w:r w:rsidRPr="00BC4AD1">
        <w:rPr>
          <w:rFonts w:ascii="Noto Sans" w:eastAsia="Univers 45 Light" w:hAnsi="Noto Sans" w:cs="Noto Sans"/>
          <w:bCs/>
          <w:color w:val="7F7F7F"/>
          <w:szCs w:val="18"/>
        </w:rPr>
        <w:t>Beyerbau</w:t>
      </w:r>
      <w:bookmarkEnd w:id="14"/>
      <w:proofErr w:type="spellEnd"/>
    </w:p>
    <w:p w14:paraId="53304441" w14:textId="77777777" w:rsidR="00BC4AD1" w:rsidRPr="00BC4AD1" w:rsidRDefault="00BC4AD1" w:rsidP="00BC4AD1">
      <w:pPr>
        <w:tabs>
          <w:tab w:val="clear" w:pos="4876"/>
        </w:tabs>
        <w:spacing w:after="0" w:line="24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  <w:r w:rsidRPr="00BC4AD1">
        <w:rPr>
          <w:rFonts w:ascii="Noto Sans" w:eastAsia="Univers 45 Light" w:hAnsi="Noto Sans" w:cs="Noto Sans"/>
          <w:noProof/>
          <w:color w:val="000000"/>
          <w:sz w:val="22"/>
          <w:szCs w:val="22"/>
          <w:lang w:eastAsia="de-DE"/>
        </w:rPr>
        <w:drawing>
          <wp:inline distT="0" distB="0" distL="0" distR="0" wp14:anchorId="707B0246" wp14:editId="3A13182A">
            <wp:extent cx="3381375" cy="2536031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ebau01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4D06" w14:textId="77777777" w:rsidR="00BC4AD1" w:rsidRPr="00BC4AD1" w:rsidRDefault="00BC4AD1" w:rsidP="00BC4AD1">
      <w:pPr>
        <w:tabs>
          <w:tab w:val="clear" w:pos="4876"/>
        </w:tabs>
        <w:spacing w:before="120" w:line="240" w:lineRule="auto"/>
        <w:textboxTightWrap w:val="none"/>
        <w:rPr>
          <w:rFonts w:ascii="Noto Sans" w:eastAsia="Univers 45 Light" w:hAnsi="Noto Sans" w:cs="Noto Sans"/>
          <w:bCs/>
          <w:color w:val="7F7F7F"/>
          <w:szCs w:val="18"/>
        </w:rPr>
      </w:pPr>
      <w:bookmarkStart w:id="15" w:name="_Toc318966371"/>
      <w:r w:rsidRPr="00BC4AD1">
        <w:rPr>
          <w:rFonts w:ascii="Noto Sans" w:eastAsia="Univers 45 Light" w:hAnsi="Noto Sans" w:cs="Noto Sans"/>
          <w:bCs/>
          <w:color w:val="7F7F7F"/>
          <w:szCs w:val="18"/>
        </w:rPr>
        <w:t xml:space="preserve">Abb. </w:t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fldChar w:fldCharType="begin"/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instrText xml:space="preserve"> SEQ Abb. \* ARABIC </w:instrText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fldChar w:fldCharType="separate"/>
      </w:r>
      <w:r w:rsidRPr="00BC4AD1">
        <w:rPr>
          <w:rFonts w:ascii="Noto Sans" w:eastAsia="Univers 45 Light" w:hAnsi="Noto Sans" w:cs="Noto Sans"/>
          <w:bCs/>
          <w:noProof/>
          <w:color w:val="7F7F7F"/>
          <w:szCs w:val="18"/>
        </w:rPr>
        <w:t>2</w:t>
      </w:r>
      <w:r w:rsidRPr="00BC4AD1">
        <w:rPr>
          <w:rFonts w:ascii="Noto Sans" w:eastAsia="Univers 45 Light" w:hAnsi="Noto Sans" w:cs="Noto Sans"/>
          <w:bCs/>
          <w:noProof/>
          <w:color w:val="7F7F7F"/>
          <w:szCs w:val="18"/>
        </w:rPr>
        <w:fldChar w:fldCharType="end"/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t xml:space="preserve"> Chemiebau</w:t>
      </w:r>
      <w:bookmarkEnd w:id="15"/>
    </w:p>
    <w:p w14:paraId="7C12D018" w14:textId="77777777" w:rsidR="00BC4AD1" w:rsidRPr="00BC4AD1" w:rsidRDefault="00BC4AD1" w:rsidP="00BC4AD1">
      <w:pPr>
        <w:keepNext/>
        <w:keepLines/>
        <w:numPr>
          <w:ilvl w:val="2"/>
          <w:numId w:val="0"/>
        </w:numPr>
        <w:tabs>
          <w:tab w:val="clear" w:pos="4876"/>
        </w:tabs>
        <w:spacing w:before="240" w:after="120" w:line="360" w:lineRule="auto"/>
        <w:ind w:left="720" w:hanging="720"/>
        <w:textboxTightWrap w:val="none"/>
        <w:outlineLvl w:val="2"/>
        <w:rPr>
          <w:rFonts w:ascii="Noto Sans" w:eastAsia="Times New Roman" w:hAnsi="Noto Sans" w:cs="Noto Sans"/>
          <w:bCs/>
          <w:color w:val="000000"/>
          <w:sz w:val="28"/>
          <w:szCs w:val="26"/>
        </w:rPr>
      </w:pPr>
      <w:bookmarkStart w:id="16" w:name="_Toc318964345"/>
      <w:bookmarkStart w:id="17" w:name="_Toc416349250"/>
      <w:r w:rsidRPr="00BC4AD1">
        <w:rPr>
          <w:rFonts w:ascii="Noto Sans" w:eastAsia="Times New Roman" w:hAnsi="Noto Sans" w:cs="Noto Sans"/>
          <w:bCs/>
          <w:color w:val="000000"/>
          <w:sz w:val="28"/>
          <w:szCs w:val="26"/>
        </w:rPr>
        <w:lastRenderedPageBreak/>
        <w:t>Überschrift 3</w:t>
      </w:r>
      <w:bookmarkEnd w:id="16"/>
      <w:bookmarkEnd w:id="17"/>
    </w:p>
    <w:p w14:paraId="6395C911" w14:textId="77777777" w:rsidR="00BC4AD1" w:rsidRPr="00BC4AD1" w:rsidRDefault="00BC4AD1" w:rsidP="00BC4AD1">
      <w:pPr>
        <w:keepNext/>
        <w:tabs>
          <w:tab w:val="clear" w:pos="4876"/>
        </w:tabs>
        <w:spacing w:after="0" w:line="24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  <w:r w:rsidRPr="00BC4AD1">
        <w:rPr>
          <w:rFonts w:ascii="Noto Sans" w:eastAsia="Univers 45 Light" w:hAnsi="Noto Sans" w:cs="Noto Sans"/>
          <w:noProof/>
          <w:color w:val="000000"/>
          <w:sz w:val="22"/>
          <w:szCs w:val="22"/>
          <w:lang w:eastAsia="de-DE"/>
        </w:rPr>
        <w:drawing>
          <wp:inline distT="0" distB="0" distL="0" distR="0" wp14:anchorId="0992C9EB" wp14:editId="5F58FADC">
            <wp:extent cx="3343275" cy="212298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torat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88FD" w14:textId="77777777" w:rsidR="00BC4AD1" w:rsidRPr="00BC4AD1" w:rsidRDefault="00BC4AD1" w:rsidP="00BC4AD1">
      <w:pPr>
        <w:tabs>
          <w:tab w:val="clear" w:pos="4876"/>
        </w:tabs>
        <w:spacing w:before="120" w:line="240" w:lineRule="auto"/>
        <w:textboxTightWrap w:val="none"/>
        <w:rPr>
          <w:rFonts w:ascii="Noto Sans" w:eastAsia="Univers 45 Light" w:hAnsi="Noto Sans" w:cs="Noto Sans"/>
          <w:bCs/>
          <w:color w:val="7F7F7F"/>
          <w:szCs w:val="18"/>
        </w:rPr>
      </w:pPr>
      <w:bookmarkStart w:id="18" w:name="_Toc318966372"/>
      <w:r w:rsidRPr="00BC4AD1">
        <w:rPr>
          <w:rFonts w:ascii="Noto Sans" w:eastAsia="Univers 45 Light" w:hAnsi="Noto Sans" w:cs="Noto Sans"/>
          <w:bCs/>
          <w:color w:val="7F7F7F"/>
          <w:szCs w:val="18"/>
        </w:rPr>
        <w:t xml:space="preserve">Abb. </w:t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fldChar w:fldCharType="begin"/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instrText xml:space="preserve"> SEQ Abb. \* ARABIC </w:instrText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fldChar w:fldCharType="separate"/>
      </w:r>
      <w:r w:rsidRPr="00BC4AD1">
        <w:rPr>
          <w:rFonts w:ascii="Noto Sans" w:eastAsia="Univers 45 Light" w:hAnsi="Noto Sans" w:cs="Noto Sans"/>
          <w:bCs/>
          <w:noProof/>
          <w:color w:val="7F7F7F"/>
          <w:szCs w:val="18"/>
        </w:rPr>
        <w:t>3</w:t>
      </w:r>
      <w:r w:rsidRPr="00BC4AD1">
        <w:rPr>
          <w:rFonts w:ascii="Noto Sans" w:eastAsia="Univers 45 Light" w:hAnsi="Noto Sans" w:cs="Noto Sans"/>
          <w:bCs/>
          <w:noProof/>
          <w:color w:val="7F7F7F"/>
          <w:szCs w:val="18"/>
        </w:rPr>
        <w:fldChar w:fldCharType="end"/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t xml:space="preserve"> Rektorat</w:t>
      </w:r>
      <w:bookmarkEnd w:id="18"/>
      <w:r w:rsidRPr="00BC4AD1">
        <w:rPr>
          <w:rFonts w:ascii="Noto Sans" w:eastAsia="Univers 45 Light" w:hAnsi="Noto Sans" w:cs="Noto Sans"/>
          <w:bCs/>
          <w:color w:val="7F7F7F"/>
          <w:szCs w:val="18"/>
        </w:rPr>
        <w:br/>
      </w:r>
    </w:p>
    <w:p w14:paraId="7A471664" w14:textId="77777777" w:rsidR="00BC4AD1" w:rsidRPr="00BC4AD1" w:rsidRDefault="00BC4AD1" w:rsidP="00BC4AD1">
      <w:pPr>
        <w:keepNext/>
        <w:keepLines/>
        <w:numPr>
          <w:ilvl w:val="3"/>
          <w:numId w:val="0"/>
        </w:numPr>
        <w:tabs>
          <w:tab w:val="clear" w:pos="4876"/>
        </w:tabs>
        <w:spacing w:before="240" w:after="120" w:line="360" w:lineRule="auto"/>
        <w:ind w:left="862" w:hanging="862"/>
        <w:textboxTightWrap w:val="none"/>
        <w:outlineLvl w:val="3"/>
        <w:rPr>
          <w:rFonts w:ascii="Noto Sans" w:eastAsia="Times New Roman" w:hAnsi="Noto Sans" w:cs="Noto Sans"/>
          <w:iCs/>
          <w:color w:val="000000"/>
          <w:sz w:val="22"/>
          <w:szCs w:val="26"/>
        </w:rPr>
      </w:pPr>
      <w:r w:rsidRPr="00BC4AD1">
        <w:rPr>
          <w:rFonts w:ascii="Noto Sans" w:eastAsia="Times New Roman" w:hAnsi="Noto Sans" w:cs="Noto Sans"/>
          <w:iCs/>
          <w:color w:val="000000"/>
          <w:sz w:val="22"/>
          <w:szCs w:val="26"/>
        </w:rPr>
        <w:t>Unterpunkt a</w:t>
      </w:r>
    </w:p>
    <w:p w14:paraId="1432FB48" w14:textId="77777777" w:rsidR="00BC4AD1" w:rsidRPr="00BC4AD1" w:rsidRDefault="00BC4AD1" w:rsidP="009A42CA">
      <w:pPr>
        <w:tabs>
          <w:tab w:val="clear" w:pos="4876"/>
        </w:tabs>
        <w:spacing w:after="120" w:line="360" w:lineRule="auto"/>
        <w:textboxTightWrap w:val="none"/>
        <w:rPr>
          <w:rFonts w:ascii="Noto Sans" w:eastAsia="Univers 45 Light" w:hAnsi="Noto Sans" w:cs="Noto Sans"/>
          <w:color w:val="000000"/>
        </w:rPr>
      </w:pPr>
      <w:r w:rsidRPr="00BC4AD1">
        <w:rPr>
          <w:rFonts w:ascii="Noto Sans" w:eastAsia="Univers 45 Light" w:hAnsi="Noto Sans" w:cs="Noto Sans"/>
          <w:color w:val="000000"/>
        </w:rPr>
        <w:t>Unterpunkte erscheinen nicht im Inhaltsverzeichnis. Über Verweise – Inhaltsverzeichnis – Inhaltsverzeichnis einfügen – Ebenen anzeigen kann leicht die Tiefe der Gliederungsebenen den eigenen Bedürfnissen angepasst werden.</w:t>
      </w:r>
    </w:p>
    <w:p w14:paraId="02DEC3DD" w14:textId="77777777" w:rsidR="00BC4AD1" w:rsidRPr="00BC4AD1" w:rsidRDefault="00BC4AD1" w:rsidP="00BC4AD1">
      <w:pPr>
        <w:keepNext/>
        <w:keepLines/>
        <w:numPr>
          <w:ilvl w:val="3"/>
          <w:numId w:val="0"/>
        </w:numPr>
        <w:tabs>
          <w:tab w:val="clear" w:pos="4876"/>
        </w:tabs>
        <w:spacing w:before="240" w:after="120" w:line="360" w:lineRule="auto"/>
        <w:ind w:left="862" w:hanging="862"/>
        <w:textboxTightWrap w:val="none"/>
        <w:outlineLvl w:val="3"/>
        <w:rPr>
          <w:rFonts w:ascii="Noto Sans" w:eastAsia="Times New Roman" w:hAnsi="Noto Sans" w:cs="Noto Sans"/>
          <w:iCs/>
          <w:color w:val="000000"/>
          <w:sz w:val="22"/>
          <w:szCs w:val="26"/>
        </w:rPr>
      </w:pPr>
      <w:r w:rsidRPr="00BC4AD1">
        <w:rPr>
          <w:rFonts w:ascii="Noto Sans" w:eastAsia="Times New Roman" w:hAnsi="Noto Sans" w:cs="Noto Sans"/>
          <w:iCs/>
          <w:color w:val="000000"/>
          <w:sz w:val="22"/>
          <w:szCs w:val="26"/>
        </w:rPr>
        <w:t>Unterpunkt b</w:t>
      </w:r>
    </w:p>
    <w:p w14:paraId="370CAC6F" w14:textId="77777777" w:rsidR="00BC4AD1" w:rsidRPr="00BC4AD1" w:rsidRDefault="00BC4AD1" w:rsidP="009A42CA">
      <w:pPr>
        <w:tabs>
          <w:tab w:val="clear" w:pos="4876"/>
        </w:tabs>
        <w:spacing w:after="120" w:line="360" w:lineRule="auto"/>
        <w:textboxTightWrap w:val="none"/>
        <w:rPr>
          <w:rFonts w:ascii="Noto Sans" w:eastAsia="Univers 45 Light" w:hAnsi="Noto Sans" w:cs="Noto Sans"/>
          <w:color w:val="000000"/>
        </w:rPr>
      </w:pPr>
      <w:r w:rsidRPr="00BC4AD1">
        <w:rPr>
          <w:rFonts w:ascii="Noto Sans" w:eastAsia="Univers 45 Light" w:hAnsi="Noto Sans" w:cs="Noto Sans"/>
          <w:color w:val="000000"/>
        </w:rPr>
        <w:t>Hier steht eine Beispieltabelle, um das Tabellenverzeichnis zu demonstrieren. Alle Abbildungen und Tabellen müssen unbedingt über Verweise – Beschriftung einfügen nummeriert und benannt werden, um ordnungsgemäß im Abbildungs- bzw. Tabellenverzeichnis aufzutauchen.</w:t>
      </w:r>
    </w:p>
    <w:tbl>
      <w:tblPr>
        <w:tblStyle w:val="Tabellenraster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2"/>
        <w:gridCol w:w="2303"/>
        <w:gridCol w:w="2303"/>
        <w:gridCol w:w="2303"/>
      </w:tblGrid>
      <w:tr w:rsidR="00BC4AD1" w:rsidRPr="00BC4AD1" w14:paraId="15EACC17" w14:textId="77777777" w:rsidTr="00D45AD5">
        <w:trPr>
          <w:trHeight w:val="454"/>
          <w:jc w:val="center"/>
        </w:trPr>
        <w:tc>
          <w:tcPr>
            <w:tcW w:w="2232" w:type="dxa"/>
            <w:vAlign w:val="center"/>
          </w:tcPr>
          <w:p w14:paraId="7C3FEC2C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Eigenschaften</w:t>
            </w:r>
          </w:p>
        </w:tc>
        <w:tc>
          <w:tcPr>
            <w:tcW w:w="2303" w:type="dxa"/>
            <w:vAlign w:val="center"/>
          </w:tcPr>
          <w:p w14:paraId="3B5460A0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Produkt 1</w:t>
            </w:r>
          </w:p>
        </w:tc>
        <w:tc>
          <w:tcPr>
            <w:tcW w:w="2303" w:type="dxa"/>
            <w:vAlign w:val="center"/>
          </w:tcPr>
          <w:p w14:paraId="2F0BB1B8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Produkt 2</w:t>
            </w:r>
          </w:p>
        </w:tc>
        <w:tc>
          <w:tcPr>
            <w:tcW w:w="2303" w:type="dxa"/>
            <w:vAlign w:val="center"/>
          </w:tcPr>
          <w:p w14:paraId="6EADA048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Produkt 3</w:t>
            </w:r>
          </w:p>
        </w:tc>
      </w:tr>
      <w:tr w:rsidR="00BC4AD1" w:rsidRPr="00BC4AD1" w14:paraId="74469146" w14:textId="77777777" w:rsidTr="00D45AD5">
        <w:trPr>
          <w:trHeight w:val="454"/>
          <w:jc w:val="center"/>
        </w:trPr>
        <w:tc>
          <w:tcPr>
            <w:tcW w:w="2232" w:type="dxa"/>
            <w:vAlign w:val="center"/>
          </w:tcPr>
          <w:p w14:paraId="6BA4516A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Preis</w:t>
            </w:r>
          </w:p>
        </w:tc>
        <w:tc>
          <w:tcPr>
            <w:tcW w:w="2303" w:type="dxa"/>
            <w:vAlign w:val="center"/>
          </w:tcPr>
          <w:p w14:paraId="19D43F27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303" w:type="dxa"/>
            <w:vAlign w:val="center"/>
          </w:tcPr>
          <w:p w14:paraId="7E878784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03" w:type="dxa"/>
            <w:vAlign w:val="center"/>
          </w:tcPr>
          <w:p w14:paraId="3066D6AE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5</w:t>
            </w:r>
          </w:p>
        </w:tc>
      </w:tr>
      <w:tr w:rsidR="00BC4AD1" w:rsidRPr="00BC4AD1" w14:paraId="35705472" w14:textId="77777777" w:rsidTr="00D45AD5">
        <w:trPr>
          <w:trHeight w:val="454"/>
          <w:jc w:val="center"/>
        </w:trPr>
        <w:tc>
          <w:tcPr>
            <w:tcW w:w="2232" w:type="dxa"/>
            <w:vAlign w:val="center"/>
          </w:tcPr>
          <w:p w14:paraId="52400FE2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Leistung</w:t>
            </w:r>
          </w:p>
        </w:tc>
        <w:tc>
          <w:tcPr>
            <w:tcW w:w="2303" w:type="dxa"/>
            <w:vAlign w:val="center"/>
          </w:tcPr>
          <w:p w14:paraId="7EAE28D7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03" w:type="dxa"/>
            <w:vAlign w:val="center"/>
          </w:tcPr>
          <w:p w14:paraId="7A61B4D7" w14:textId="77777777" w:rsidR="00BC4AD1" w:rsidRPr="009A42CA" w:rsidRDefault="00BC4AD1" w:rsidP="00BC4AD1">
            <w:pPr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03" w:type="dxa"/>
            <w:vAlign w:val="center"/>
          </w:tcPr>
          <w:p w14:paraId="11639C50" w14:textId="77777777" w:rsidR="00BC4AD1" w:rsidRPr="009A42CA" w:rsidRDefault="00BC4AD1" w:rsidP="00BC4AD1">
            <w:pPr>
              <w:keepNext/>
              <w:tabs>
                <w:tab w:val="clear" w:pos="4876"/>
              </w:tabs>
              <w:spacing w:after="0" w:line="360" w:lineRule="auto"/>
              <w:jc w:val="center"/>
              <w:textboxTightWrap w:val="none"/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</w:pPr>
            <w:r w:rsidRPr="009A42CA">
              <w:rPr>
                <w:rFonts w:ascii="Noto Sans" w:eastAsia="Univers 45 Light" w:hAnsi="Noto Sans" w:cs="Noto Sans"/>
                <w:color w:val="000000"/>
                <w:sz w:val="20"/>
                <w:szCs w:val="20"/>
              </w:rPr>
              <w:t>10</w:t>
            </w:r>
          </w:p>
        </w:tc>
      </w:tr>
    </w:tbl>
    <w:p w14:paraId="316479C6" w14:textId="77777777" w:rsidR="00BC4AD1" w:rsidRPr="00BC4AD1" w:rsidRDefault="00BC4AD1" w:rsidP="00BC4AD1">
      <w:pPr>
        <w:tabs>
          <w:tab w:val="clear" w:pos="4876"/>
        </w:tabs>
        <w:spacing w:before="120" w:line="240" w:lineRule="auto"/>
        <w:textboxTightWrap w:val="none"/>
        <w:rPr>
          <w:rFonts w:ascii="Noto Sans" w:eastAsia="Univers 45 Light" w:hAnsi="Noto Sans" w:cs="Noto Sans"/>
          <w:bCs/>
          <w:color w:val="7F7F7F"/>
          <w:szCs w:val="18"/>
        </w:rPr>
      </w:pPr>
      <w:bookmarkStart w:id="19" w:name="_Toc318967451"/>
      <w:r w:rsidRPr="00BC4AD1">
        <w:rPr>
          <w:rFonts w:ascii="Noto Sans" w:eastAsia="Univers 45 Light" w:hAnsi="Noto Sans" w:cs="Noto Sans"/>
          <w:bCs/>
          <w:color w:val="7F7F7F"/>
          <w:szCs w:val="18"/>
        </w:rPr>
        <w:t xml:space="preserve">Tab. </w:t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fldChar w:fldCharType="begin"/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instrText xml:space="preserve"> SEQ Tab. \* ARABIC </w:instrText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fldChar w:fldCharType="separate"/>
      </w:r>
      <w:r w:rsidRPr="00BC4AD1">
        <w:rPr>
          <w:rFonts w:ascii="Noto Sans" w:eastAsia="Univers 45 Light" w:hAnsi="Noto Sans" w:cs="Noto Sans"/>
          <w:bCs/>
          <w:noProof/>
          <w:color w:val="7F7F7F"/>
          <w:szCs w:val="18"/>
        </w:rPr>
        <w:t>1</w:t>
      </w:r>
      <w:r w:rsidRPr="00BC4AD1">
        <w:rPr>
          <w:rFonts w:ascii="Noto Sans" w:eastAsia="Univers 45 Light" w:hAnsi="Noto Sans" w:cs="Noto Sans"/>
          <w:bCs/>
          <w:noProof/>
          <w:color w:val="7F7F7F"/>
          <w:szCs w:val="18"/>
        </w:rPr>
        <w:fldChar w:fldCharType="end"/>
      </w:r>
      <w:r w:rsidRPr="00BC4AD1">
        <w:rPr>
          <w:rFonts w:ascii="Noto Sans" w:eastAsia="Univers 45 Light" w:hAnsi="Noto Sans" w:cs="Noto Sans"/>
          <w:bCs/>
          <w:color w:val="7F7F7F"/>
          <w:szCs w:val="18"/>
        </w:rPr>
        <w:t xml:space="preserve"> Preis / Leistung</w:t>
      </w:r>
      <w:bookmarkEnd w:id="19"/>
    </w:p>
    <w:p w14:paraId="03370467" w14:textId="65728CD6" w:rsidR="00BC4AD1" w:rsidRPr="00BC4AD1" w:rsidRDefault="00BC4AD1" w:rsidP="00BC4AD1">
      <w:pPr>
        <w:tabs>
          <w:tab w:val="clear" w:pos="4876"/>
        </w:tabs>
        <w:spacing w:after="0" w:line="360" w:lineRule="auto"/>
        <w:textboxTightWrap w:val="none"/>
        <w:rPr>
          <w:rFonts w:ascii="Noto Sans" w:eastAsia="Times New Roman" w:hAnsi="Noto Sans" w:cs="Noto Sans"/>
          <w:color w:val="auto"/>
          <w:lang w:eastAsia="de-DE"/>
        </w:rPr>
      </w:pPr>
      <w:r w:rsidRPr="00BC4AD1">
        <w:rPr>
          <w:rFonts w:ascii="Noto Sans" w:eastAsia="Times New Roman" w:hAnsi="Noto Sans" w:cs="Noto Sans"/>
          <w:color w:val="auto"/>
          <w:lang w:eastAsia="de-DE"/>
        </w:rPr>
        <w:br w:type="page"/>
      </w:r>
    </w:p>
    <w:p w14:paraId="70B08582" w14:textId="77777777" w:rsidR="00BC4AD1" w:rsidRPr="00BC4AD1" w:rsidRDefault="00BC4AD1" w:rsidP="00BC4AD1">
      <w:pPr>
        <w:keepNext/>
        <w:keepLines/>
        <w:tabs>
          <w:tab w:val="clear" w:pos="4876"/>
        </w:tabs>
        <w:spacing w:before="360" w:after="360" w:line="276" w:lineRule="auto"/>
        <w:ind w:left="432" w:hanging="432"/>
        <w:textboxTightWrap w:val="none"/>
        <w:outlineLvl w:val="0"/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</w:pPr>
      <w:bookmarkStart w:id="20" w:name="_Toc318964346"/>
      <w:bookmarkStart w:id="21" w:name="_Toc416349251"/>
      <w:r w:rsidRPr="00BC4AD1"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  <w:lastRenderedPageBreak/>
        <w:t>Fazit</w:t>
      </w:r>
      <w:bookmarkEnd w:id="20"/>
      <w:bookmarkEnd w:id="21"/>
    </w:p>
    <w:p w14:paraId="4DED381E" w14:textId="77777777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  <w:sectPr w:rsidR="00BC4AD1" w:rsidRPr="00BC4AD1" w:rsidSect="00BC4AD1">
          <w:headerReference w:type="default" r:id="rId19"/>
          <w:footerReference w:type="default" r:id="rId20"/>
          <w:pgSz w:w="11906" w:h="16838"/>
          <w:pgMar w:top="1418" w:right="1134" w:bottom="1418" w:left="1701" w:header="709" w:footer="709" w:gutter="0"/>
          <w:pgNumType w:start="1"/>
          <w:cols w:space="708"/>
          <w:docGrid w:linePitch="360"/>
        </w:sectPr>
      </w:pPr>
    </w:p>
    <w:p w14:paraId="208EBF33" w14:textId="77777777" w:rsidR="00BC4AD1" w:rsidRPr="00BC4AD1" w:rsidRDefault="00BC4AD1" w:rsidP="00BC4AD1">
      <w:pPr>
        <w:keepNext/>
        <w:keepLines/>
        <w:tabs>
          <w:tab w:val="clear" w:pos="4876"/>
        </w:tabs>
        <w:spacing w:before="360" w:after="360" w:line="276" w:lineRule="auto"/>
        <w:ind w:left="432" w:hanging="432"/>
        <w:textboxTightWrap w:val="none"/>
        <w:outlineLvl w:val="0"/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</w:pPr>
      <w:bookmarkStart w:id="22" w:name="_Toc318964347"/>
      <w:bookmarkStart w:id="23" w:name="_Toc416349252"/>
      <w:r w:rsidRPr="00BC4AD1">
        <w:rPr>
          <w:rFonts w:ascii="Noto Sans" w:eastAsia="Times New Roman" w:hAnsi="Noto Sans" w:cs="Noto Sans"/>
          <w:bCs/>
          <w:caps/>
          <w:color w:val="000000"/>
          <w:sz w:val="36"/>
          <w:szCs w:val="28"/>
        </w:rPr>
        <w:t>Literaturverzeichnis</w:t>
      </w:r>
      <w:bookmarkEnd w:id="22"/>
      <w:bookmarkEnd w:id="23"/>
    </w:p>
    <w:p w14:paraId="7759CE6C" w14:textId="55FDBE9F" w:rsidR="00BC4AD1" w:rsidRPr="00BC4AD1" w:rsidRDefault="00BC4AD1" w:rsidP="00BC4AD1">
      <w:pPr>
        <w:tabs>
          <w:tab w:val="clear" w:pos="4876"/>
        </w:tabs>
        <w:spacing w:after="200" w:line="360" w:lineRule="auto"/>
        <w:textboxTightWrap w:val="none"/>
        <w:rPr>
          <w:rFonts w:ascii="Noto Sans" w:eastAsia="Univers 45 Light" w:hAnsi="Noto Sans" w:cs="Noto Sans"/>
          <w:color w:val="000000"/>
          <w:sz w:val="22"/>
          <w:szCs w:val="22"/>
        </w:rPr>
      </w:pPr>
    </w:p>
    <w:p w14:paraId="1BCD6000" w14:textId="59BC0439" w:rsidR="00314DDE" w:rsidRPr="00BC4AD1" w:rsidRDefault="00283857" w:rsidP="000F15A3">
      <w:pPr>
        <w:tabs>
          <w:tab w:val="clear" w:pos="4876"/>
          <w:tab w:val="left" w:pos="2410"/>
        </w:tabs>
        <w:spacing w:after="0" w:line="240" w:lineRule="auto"/>
        <w:textboxTightWrap w:val="none"/>
        <w:rPr>
          <w:rFonts w:ascii="Noto Sans" w:eastAsia="Calibri" w:hAnsi="Noto Sans" w:cs="Noto Sans"/>
          <w:color w:val="000000"/>
          <w:sz w:val="18"/>
          <w:szCs w:val="18"/>
        </w:rPr>
      </w:pPr>
      <w:r w:rsidRPr="00BC4AD1">
        <w:rPr>
          <w:rFonts w:ascii="Noto Sans" w:eastAsia="Calibri" w:hAnsi="Noto Sans" w:cs="Noto Sans"/>
          <w:color w:val="000000"/>
        </w:rPr>
        <w:tab/>
      </w:r>
    </w:p>
    <w:sectPr w:rsidR="00314DDE" w:rsidRPr="00BC4AD1" w:rsidSect="008522D8">
      <w:headerReference w:type="first" r:id="rId21"/>
      <w:footerReference w:type="first" r:id="rId22"/>
      <w:type w:val="continuous"/>
      <w:pgSz w:w="11906" w:h="16838" w:code="9"/>
      <w:pgMar w:top="1985" w:right="1134" w:bottom="1134" w:left="170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E194C" w14:textId="77777777" w:rsidR="00700E74" w:rsidRDefault="00700E74" w:rsidP="005C5990">
      <w:r>
        <w:separator/>
      </w:r>
    </w:p>
  </w:endnote>
  <w:endnote w:type="continuationSeparator" w:id="0">
    <w:p w14:paraId="144DFBD5" w14:textId="77777777" w:rsidR="00700E74" w:rsidRDefault="00700E74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14B32C9F-9B3C-40E7-BA77-13A0E84ECB5A}"/>
    <w:embedBold r:id="rId2" w:fontKey="{D62D4237-54C4-4B8A-8D96-2FC776696621}"/>
    <w:embedItalic r:id="rId3" w:fontKey="{2FF836CB-F3B2-4FC9-944C-AC9CC1148A7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4DA8B0BD-95FF-4F94-9AD2-ADDE7F00D559}"/>
    <w:embedBold r:id="rId5" w:fontKey="{7870F753-CD1C-4C9A-80E3-F7A44654E3AF}"/>
    <w:embedItalic r:id="rId6" w:fontKey="{8882A13C-2CF6-410E-8F96-25E0C14A49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4AC58DE-493E-4A04-B400-8DC8F7676368}"/>
  </w:font>
  <w:font w:name="TUD-Iconfont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Univers 45 Light">
    <w:panose1 w:val="00000300000000000000"/>
    <w:charset w:val="00"/>
    <w:family w:val="auto"/>
    <w:pitch w:val="variable"/>
    <w:sig w:usb0="00000003" w:usb1="00000000" w:usb2="00000000" w:usb3="00000000" w:csb0="00000001" w:csb1="00000000"/>
    <w:embedRegular r:id="rId8" w:fontKey="{17CE5B39-D7B6-4C58-A6AB-07AAD47BF000}"/>
    <w:embedItalic r:id="rId9" w:fontKey="{D0F3DD6D-7D81-412C-AAB3-AC80EDCBA6B5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0" w:fontKey="{3EACE66F-8771-4FE8-9737-FFD2E5826B49}"/>
    <w:embedBold r:id="rId11" w:fontKey="{7FFDB7CB-DFF5-402F-9C5A-B84BCFD5C25B}"/>
    <w:embedItalic r:id="rId12" w:fontKey="{A1B97D16-8BEA-4433-A828-0704CB984EB9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3" w:fontKey="{41364A01-0C57-4636-B196-58E0C5BC83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420317"/>
      <w:docPartObj>
        <w:docPartGallery w:val="Page Numbers (Bottom of Page)"/>
        <w:docPartUnique/>
      </w:docPartObj>
    </w:sdtPr>
    <w:sdtContent>
      <w:sdt>
        <w:sdtPr>
          <w:id w:val="-2105566561"/>
          <w:docPartObj>
            <w:docPartGallery w:val="Page Numbers (Top of Page)"/>
            <w:docPartUnique/>
          </w:docPartObj>
        </w:sdtPr>
        <w:sdtContent>
          <w:p w14:paraId="5042E845" w14:textId="7307F771" w:rsidR="00EF78ED" w:rsidRDefault="00EF78ED" w:rsidP="00EF78ED">
            <w:pPr>
              <w:pStyle w:val="Fuzeile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010D57">
              <w:rPr>
                <w:noProof/>
              </w:rPr>
              <w:t>2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010D57">
              <w:rPr>
                <w:noProof/>
              </w:rPr>
              <w:t>2</w:t>
            </w:r>
            <w:r w:rsidRPr="00EF78ED">
              <w:fldChar w:fldCharType="end"/>
            </w:r>
          </w:p>
          <w:p w14:paraId="31D57DB4" w14:textId="77777777" w:rsidR="00CA41FE" w:rsidRPr="00EF78ED" w:rsidRDefault="00000000" w:rsidP="00EF78ED">
            <w:pPr>
              <w:pStyle w:val="Fuzeile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568038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2C7733B9" w14:textId="1115CB13" w:rsidR="00EF78ED" w:rsidRDefault="00EF78ED" w:rsidP="00EF78ED">
            <w:pPr>
              <w:pStyle w:val="Fuzeile"/>
              <w:spacing w:before="0" w:after="0"/>
            </w:pPr>
          </w:p>
          <w:p w14:paraId="74803FFF" w14:textId="77777777" w:rsidR="007038C6" w:rsidRPr="00EF78ED" w:rsidRDefault="00000000" w:rsidP="00EF78ED">
            <w:pPr>
              <w:pStyle w:val="Fuzeile"/>
              <w:spacing w:before="0" w:after="0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1E12E" w14:textId="77777777" w:rsidR="00BC4AD1" w:rsidRPr="00C332CD" w:rsidRDefault="00BC4AD1" w:rsidP="00D03CE8">
    <w:pPr>
      <w:pStyle w:val="Fuzeile"/>
      <w:rPr>
        <w:color w:val="7F7F7F" w:themeColor="text1" w:themeTint="8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FDAE1" w14:textId="77777777" w:rsidR="00BC4AD1" w:rsidRPr="00BC4AD1" w:rsidRDefault="00BC4AD1" w:rsidP="00D03CE8">
    <w:pPr>
      <w:pStyle w:val="Fuzeile"/>
      <w:rPr>
        <w:rFonts w:cs="Open Sans"/>
        <w:color w:val="7F7F7F"/>
        <w:sz w:val="20"/>
        <w:szCs w:val="20"/>
      </w:rPr>
    </w:pPr>
    <w:r w:rsidRPr="003131E9">
      <w:rPr>
        <w:rFonts w:cs="Open Sans"/>
        <w:sz w:val="20"/>
        <w:szCs w:val="20"/>
      </w:rPr>
      <w:fldChar w:fldCharType="begin"/>
    </w:r>
    <w:r w:rsidRPr="003131E9">
      <w:rPr>
        <w:rFonts w:cs="Open Sans"/>
        <w:sz w:val="20"/>
        <w:szCs w:val="20"/>
      </w:rPr>
      <w:instrText>PAGE   \* MERGEFORMAT</w:instrText>
    </w:r>
    <w:r w:rsidRPr="003131E9">
      <w:rPr>
        <w:rFonts w:cs="Open Sans"/>
        <w:sz w:val="20"/>
        <w:szCs w:val="20"/>
      </w:rPr>
      <w:fldChar w:fldCharType="separate"/>
    </w:r>
    <w:r>
      <w:rPr>
        <w:rFonts w:cs="Open Sans"/>
        <w:noProof/>
        <w:sz w:val="20"/>
        <w:szCs w:val="20"/>
      </w:rPr>
      <w:t>6</w:t>
    </w:r>
    <w:r w:rsidRPr="003131E9">
      <w:rPr>
        <w:rFonts w:cs="Open Sans"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/>
      </w:rPr>
      <w:id w:val="-774716562"/>
      <w:docPartObj>
        <w:docPartGallery w:val="Page Numbers (Bottom of Page)"/>
        <w:docPartUnique/>
      </w:docPartObj>
    </w:sdtPr>
    <w:sdtContent>
      <w:p w14:paraId="2CEADA9C" w14:textId="5039C1D0" w:rsidR="001461F3" w:rsidRPr="00586E01" w:rsidRDefault="001461F3" w:rsidP="00CA41FE">
        <w:pPr>
          <w:pStyle w:val="Fuzeile"/>
          <w:rPr>
            <w:color w:val="808080"/>
          </w:rPr>
        </w:pPr>
        <w:r w:rsidRPr="00586E01">
          <w:rPr>
            <w:noProof/>
            <w:color w:val="808080"/>
            <w:lang w:eastAsia="de-DE"/>
          </w:rPr>
          <mc:AlternateContent>
            <mc:Choice Requires="wps">
              <w:drawing>
                <wp:anchor distT="0" distB="0" distL="114300" distR="114300" simplePos="0" relativeHeight="251663360" behindDoc="0" locked="1" layoutInCell="1" allowOverlap="1" wp14:anchorId="7E2C387F" wp14:editId="01804D3D">
                  <wp:simplePos x="0" y="0"/>
                  <wp:positionH relativeFrom="column">
                    <wp:posOffset>-900430</wp:posOffset>
                  </wp:positionH>
                  <wp:positionV relativeFrom="page">
                    <wp:posOffset>5346700</wp:posOffset>
                  </wp:positionV>
                  <wp:extent cx="180000" cy="0"/>
                  <wp:effectExtent l="0" t="0" r="29845" b="19050"/>
                  <wp:wrapNone/>
                  <wp:docPr id="13" name="Gerader Verbinder 13" descr="vertikale Line schwarz, 5 mm breit" title="Lochmark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1DFA9338" id="Gerader Verbinder 13" o:spid="_x0000_s1026" alt="Titel: Lochmarke - Beschreibung: vertikale Line schwarz, 5 mm breit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" strokecolor="#009fe3 [3206]" strokeweight=".5pt">
                  <v:stroke joinstyle="miter"/>
                  <w10:wrap anchory="page"/>
                  <w10:anchorlock/>
                </v:line>
              </w:pict>
            </mc:Fallback>
          </mc:AlternateContent>
        </w:r>
        <w:r w:rsidRPr="00586E01">
          <w:rPr>
            <w:color w:val="808080"/>
          </w:rPr>
          <w:fldChar w:fldCharType="begin"/>
        </w:r>
        <w:r w:rsidRPr="00586E01">
          <w:rPr>
            <w:color w:val="808080"/>
          </w:rPr>
          <w:instrText>PAGE   \* MERGEFORMAT</w:instrText>
        </w:r>
        <w:r w:rsidRPr="00586E01">
          <w:rPr>
            <w:color w:val="808080"/>
          </w:rPr>
          <w:fldChar w:fldCharType="separate"/>
        </w:r>
        <w:r w:rsidR="000F15A3">
          <w:rPr>
            <w:noProof/>
            <w:color w:val="808080"/>
          </w:rPr>
          <w:t>2</w:t>
        </w:r>
        <w:r w:rsidRPr="00586E01">
          <w:rPr>
            <w:color w:val="808080"/>
          </w:rPr>
          <w:fldChar w:fldCharType="end"/>
        </w:r>
        <w:r w:rsidRPr="00586E01">
          <w:rPr>
            <w:color w:val="808080"/>
          </w:rPr>
          <w:t xml:space="preserve"> / XX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C5FBA" w14:textId="77777777" w:rsidR="00700E74" w:rsidRDefault="00700E74" w:rsidP="005C5990">
      <w:r>
        <w:separator/>
      </w:r>
    </w:p>
  </w:footnote>
  <w:footnote w:type="continuationSeparator" w:id="0">
    <w:p w14:paraId="0FCB538E" w14:textId="77777777" w:rsidR="00700E74" w:rsidRDefault="00700E74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63C08" w14:textId="7D79B643" w:rsidR="002C79F8" w:rsidRDefault="0050108C" w:rsidP="005C5990">
    <w:pPr>
      <w:pStyle w:val="Kopfzeile"/>
    </w:pPr>
    <w:r w:rsidRPr="0050108C">
      <w:rPr>
        <w:rFonts w:ascii="Noto Sans" w:eastAsia="Noto Sans" w:hAnsi="Noto Sans" w:cs="Noto Sans"/>
        <w:noProof/>
        <w:color w:val="000000"/>
        <w:szCs w:val="19"/>
      </w:rPr>
      <w:drawing>
        <wp:inline distT="0" distB="0" distL="0" distR="0" wp14:anchorId="41521BBB" wp14:editId="05FEA449">
          <wp:extent cx="1800000" cy="602875"/>
          <wp:effectExtent l="0" t="0" r="0" b="6985"/>
          <wp:docPr id="3" name="Grafik 3" descr="Logo der TUD: einfarbig blau, Bildelement (punktsymetrische Anordnung zweier gleicher flächiger Winkelelemente) rechts daneben dreizeiliger Text: Technische Universität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Logo der TUD: einfarbig blau, Bildelement (punktsymetrische Anordnung zweier gleicher flächiger Winkelelemente) rechts daneben dreizeiliger Text: Technische Universität Dresd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60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338B4CC4" wp14:editId="388C8DD7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E31187" id="Gerader Verbinder 4" o:spid="_x0000_s1026" alt="Titel: vertikale Linie - Beschreibung: vertikale Linie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C191A" w14:textId="37C24AA1" w:rsidR="00BC4AD1" w:rsidRPr="008316D5" w:rsidRDefault="00BC4AD1" w:rsidP="008316D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3665F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6912924" wp14:editId="29E400ED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B852AD" id="Gerader Verbinder 2" o:spid="_x0000_s1026" alt="Titel: Falz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2B045C71" wp14:editId="615B1472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8EFF5D" id="Gerader Verbinder 8" o:spid="_x0000_s1026" alt="Titel: vertikale Linie - Beschreibung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8E0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3AA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F82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9E7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EA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460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82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8C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06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D8F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7AD21BF"/>
    <w:multiLevelType w:val="hybridMultilevel"/>
    <w:tmpl w:val="B35A243A"/>
    <w:lvl w:ilvl="0" w:tplc="04070001">
      <w:start w:val="1"/>
      <w:numFmt w:val="bullet"/>
      <w:lvlText w:val=""/>
      <w:lvlJc w:val="left"/>
      <w:pPr>
        <w:ind w:left="2328" w:hanging="196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D1E10"/>
    <w:multiLevelType w:val="hybridMultilevel"/>
    <w:tmpl w:val="F634EF34"/>
    <w:lvl w:ilvl="0" w:tplc="ADB43F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274845">
    <w:abstractNumId w:val="13"/>
  </w:num>
  <w:num w:numId="2" w16cid:durableId="738745983">
    <w:abstractNumId w:val="11"/>
  </w:num>
  <w:num w:numId="3" w16cid:durableId="436171398">
    <w:abstractNumId w:val="10"/>
  </w:num>
  <w:num w:numId="4" w16cid:durableId="460223000">
    <w:abstractNumId w:val="10"/>
  </w:num>
  <w:num w:numId="5" w16cid:durableId="1524397482">
    <w:abstractNumId w:val="9"/>
  </w:num>
  <w:num w:numId="6" w16cid:durableId="683748604">
    <w:abstractNumId w:val="7"/>
  </w:num>
  <w:num w:numId="7" w16cid:durableId="1145515172">
    <w:abstractNumId w:val="6"/>
  </w:num>
  <w:num w:numId="8" w16cid:durableId="1672610447">
    <w:abstractNumId w:val="5"/>
  </w:num>
  <w:num w:numId="9" w16cid:durableId="1716806468">
    <w:abstractNumId w:val="4"/>
  </w:num>
  <w:num w:numId="10" w16cid:durableId="1598055865">
    <w:abstractNumId w:val="15"/>
  </w:num>
  <w:num w:numId="11" w16cid:durableId="378554143">
    <w:abstractNumId w:val="8"/>
  </w:num>
  <w:num w:numId="12" w16cid:durableId="1240556745">
    <w:abstractNumId w:val="3"/>
  </w:num>
  <w:num w:numId="13" w16cid:durableId="1180043965">
    <w:abstractNumId w:val="2"/>
  </w:num>
  <w:num w:numId="14" w16cid:durableId="1873881988">
    <w:abstractNumId w:val="1"/>
  </w:num>
  <w:num w:numId="15" w16cid:durableId="1123764327">
    <w:abstractNumId w:val="0"/>
  </w:num>
  <w:num w:numId="16" w16cid:durableId="28993290">
    <w:abstractNumId w:val="12"/>
  </w:num>
  <w:num w:numId="17" w16cid:durableId="38615199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FF4"/>
    <w:rsid w:val="00002782"/>
    <w:rsid w:val="00004E20"/>
    <w:rsid w:val="00010D57"/>
    <w:rsid w:val="00012EF6"/>
    <w:rsid w:val="00014371"/>
    <w:rsid w:val="000150FA"/>
    <w:rsid w:val="000371A5"/>
    <w:rsid w:val="00040036"/>
    <w:rsid w:val="00066448"/>
    <w:rsid w:val="00066666"/>
    <w:rsid w:val="00080DA3"/>
    <w:rsid w:val="00081669"/>
    <w:rsid w:val="000837A9"/>
    <w:rsid w:val="00085C7C"/>
    <w:rsid w:val="00086C13"/>
    <w:rsid w:val="000912B7"/>
    <w:rsid w:val="000935A8"/>
    <w:rsid w:val="000A3487"/>
    <w:rsid w:val="000B0B77"/>
    <w:rsid w:val="000B2C73"/>
    <w:rsid w:val="000E2358"/>
    <w:rsid w:val="000F15A3"/>
    <w:rsid w:val="000F72C6"/>
    <w:rsid w:val="0010026E"/>
    <w:rsid w:val="0010096B"/>
    <w:rsid w:val="0012185C"/>
    <w:rsid w:val="00124585"/>
    <w:rsid w:val="001248B5"/>
    <w:rsid w:val="0013600F"/>
    <w:rsid w:val="001461F3"/>
    <w:rsid w:val="00164106"/>
    <w:rsid w:val="00190575"/>
    <w:rsid w:val="00196AA2"/>
    <w:rsid w:val="001A245A"/>
    <w:rsid w:val="001A35AE"/>
    <w:rsid w:val="001C2D95"/>
    <w:rsid w:val="001C6AF9"/>
    <w:rsid w:val="001D4FE0"/>
    <w:rsid w:val="001E0E41"/>
    <w:rsid w:val="001E245C"/>
    <w:rsid w:val="00201FFC"/>
    <w:rsid w:val="00204169"/>
    <w:rsid w:val="00204B4C"/>
    <w:rsid w:val="00212FB4"/>
    <w:rsid w:val="002131FC"/>
    <w:rsid w:val="0023597A"/>
    <w:rsid w:val="0025298B"/>
    <w:rsid w:val="002550E6"/>
    <w:rsid w:val="00261365"/>
    <w:rsid w:val="00264C35"/>
    <w:rsid w:val="002654BC"/>
    <w:rsid w:val="00267C25"/>
    <w:rsid w:val="00280F90"/>
    <w:rsid w:val="00283857"/>
    <w:rsid w:val="002913A4"/>
    <w:rsid w:val="002A13FD"/>
    <w:rsid w:val="002A20CA"/>
    <w:rsid w:val="002A2749"/>
    <w:rsid w:val="002A62F6"/>
    <w:rsid w:val="002A799B"/>
    <w:rsid w:val="002B07B9"/>
    <w:rsid w:val="002C79F8"/>
    <w:rsid w:val="002D6AB0"/>
    <w:rsid w:val="002E7CAC"/>
    <w:rsid w:val="002F61F1"/>
    <w:rsid w:val="00302EE4"/>
    <w:rsid w:val="00304A1B"/>
    <w:rsid w:val="00310E0C"/>
    <w:rsid w:val="00314020"/>
    <w:rsid w:val="00314DDE"/>
    <w:rsid w:val="00315A8B"/>
    <w:rsid w:val="0031725B"/>
    <w:rsid w:val="00347CE5"/>
    <w:rsid w:val="00352D0D"/>
    <w:rsid w:val="0036019B"/>
    <w:rsid w:val="00364B20"/>
    <w:rsid w:val="003662D4"/>
    <w:rsid w:val="00375E82"/>
    <w:rsid w:val="003930DD"/>
    <w:rsid w:val="00393552"/>
    <w:rsid w:val="003B6D92"/>
    <w:rsid w:val="003B7C4C"/>
    <w:rsid w:val="003D158A"/>
    <w:rsid w:val="003D1C5E"/>
    <w:rsid w:val="003D241C"/>
    <w:rsid w:val="003D47AF"/>
    <w:rsid w:val="003D5C0B"/>
    <w:rsid w:val="003D79A4"/>
    <w:rsid w:val="003D7E5C"/>
    <w:rsid w:val="003E5300"/>
    <w:rsid w:val="003E5E24"/>
    <w:rsid w:val="003E7464"/>
    <w:rsid w:val="003E7840"/>
    <w:rsid w:val="003F7394"/>
    <w:rsid w:val="00414B63"/>
    <w:rsid w:val="00421DB8"/>
    <w:rsid w:val="00451855"/>
    <w:rsid w:val="00451F59"/>
    <w:rsid w:val="00453577"/>
    <w:rsid w:val="00455E51"/>
    <w:rsid w:val="00461032"/>
    <w:rsid w:val="00462235"/>
    <w:rsid w:val="00481262"/>
    <w:rsid w:val="00481371"/>
    <w:rsid w:val="00484A22"/>
    <w:rsid w:val="004975E2"/>
    <w:rsid w:val="004B2E95"/>
    <w:rsid w:val="004B37FE"/>
    <w:rsid w:val="004D4803"/>
    <w:rsid w:val="004E2CF4"/>
    <w:rsid w:val="004E300C"/>
    <w:rsid w:val="004E7D3D"/>
    <w:rsid w:val="004F2132"/>
    <w:rsid w:val="0050108C"/>
    <w:rsid w:val="005012DE"/>
    <w:rsid w:val="00511E70"/>
    <w:rsid w:val="00512155"/>
    <w:rsid w:val="0053112C"/>
    <w:rsid w:val="00540242"/>
    <w:rsid w:val="00545572"/>
    <w:rsid w:val="00545BB4"/>
    <w:rsid w:val="00546966"/>
    <w:rsid w:val="005517C0"/>
    <w:rsid w:val="00552953"/>
    <w:rsid w:val="00552D51"/>
    <w:rsid w:val="005601C5"/>
    <w:rsid w:val="00564596"/>
    <w:rsid w:val="00564B16"/>
    <w:rsid w:val="00564B83"/>
    <w:rsid w:val="005720B1"/>
    <w:rsid w:val="00574F8B"/>
    <w:rsid w:val="00576204"/>
    <w:rsid w:val="00577C66"/>
    <w:rsid w:val="005847BB"/>
    <w:rsid w:val="00585D1C"/>
    <w:rsid w:val="00586E01"/>
    <w:rsid w:val="005878C7"/>
    <w:rsid w:val="00594D56"/>
    <w:rsid w:val="00596FC0"/>
    <w:rsid w:val="005C29F8"/>
    <w:rsid w:val="005C4D9F"/>
    <w:rsid w:val="005C5990"/>
    <w:rsid w:val="005D5726"/>
    <w:rsid w:val="005D5E63"/>
    <w:rsid w:val="005E2316"/>
    <w:rsid w:val="005E49BA"/>
    <w:rsid w:val="005E6EAF"/>
    <w:rsid w:val="005F1280"/>
    <w:rsid w:val="0060088B"/>
    <w:rsid w:val="00603D7F"/>
    <w:rsid w:val="0061445B"/>
    <w:rsid w:val="006255EA"/>
    <w:rsid w:val="00640415"/>
    <w:rsid w:val="006555E8"/>
    <w:rsid w:val="0066050D"/>
    <w:rsid w:val="00670891"/>
    <w:rsid w:val="00673ABA"/>
    <w:rsid w:val="00677091"/>
    <w:rsid w:val="0067736C"/>
    <w:rsid w:val="006906B3"/>
    <w:rsid w:val="00692740"/>
    <w:rsid w:val="00697B5D"/>
    <w:rsid w:val="006A44FD"/>
    <w:rsid w:val="006B1871"/>
    <w:rsid w:val="006B3CA6"/>
    <w:rsid w:val="006B4F10"/>
    <w:rsid w:val="006B62DB"/>
    <w:rsid w:val="006C4317"/>
    <w:rsid w:val="006D0445"/>
    <w:rsid w:val="006D1E0C"/>
    <w:rsid w:val="006E4761"/>
    <w:rsid w:val="006F402A"/>
    <w:rsid w:val="006F50E0"/>
    <w:rsid w:val="006F69B0"/>
    <w:rsid w:val="00700E74"/>
    <w:rsid w:val="00702BA8"/>
    <w:rsid w:val="007038C6"/>
    <w:rsid w:val="007048DC"/>
    <w:rsid w:val="007066F4"/>
    <w:rsid w:val="0071074C"/>
    <w:rsid w:val="00711BE6"/>
    <w:rsid w:val="007143BE"/>
    <w:rsid w:val="00720F8A"/>
    <w:rsid w:val="007237C0"/>
    <w:rsid w:val="007315A6"/>
    <w:rsid w:val="00731D0C"/>
    <w:rsid w:val="00735EB4"/>
    <w:rsid w:val="00745BC5"/>
    <w:rsid w:val="0075547D"/>
    <w:rsid w:val="00760C25"/>
    <w:rsid w:val="00764253"/>
    <w:rsid w:val="00766891"/>
    <w:rsid w:val="00772FCE"/>
    <w:rsid w:val="00774F2B"/>
    <w:rsid w:val="0077661B"/>
    <w:rsid w:val="00783FB7"/>
    <w:rsid w:val="007B5DEB"/>
    <w:rsid w:val="007D2BE7"/>
    <w:rsid w:val="007E0264"/>
    <w:rsid w:val="007F0332"/>
    <w:rsid w:val="007F6435"/>
    <w:rsid w:val="00806205"/>
    <w:rsid w:val="00807650"/>
    <w:rsid w:val="00813AC4"/>
    <w:rsid w:val="00817797"/>
    <w:rsid w:val="008275E3"/>
    <w:rsid w:val="008316D5"/>
    <w:rsid w:val="008461BA"/>
    <w:rsid w:val="008522D8"/>
    <w:rsid w:val="00853531"/>
    <w:rsid w:val="008656E1"/>
    <w:rsid w:val="00865AAF"/>
    <w:rsid w:val="00876AF7"/>
    <w:rsid w:val="008801C7"/>
    <w:rsid w:val="0089771D"/>
    <w:rsid w:val="008A4FE0"/>
    <w:rsid w:val="008A6F59"/>
    <w:rsid w:val="008D0D49"/>
    <w:rsid w:val="008D367C"/>
    <w:rsid w:val="008E170E"/>
    <w:rsid w:val="008E40D9"/>
    <w:rsid w:val="008F7581"/>
    <w:rsid w:val="008F792C"/>
    <w:rsid w:val="0090090A"/>
    <w:rsid w:val="0090193E"/>
    <w:rsid w:val="009075A4"/>
    <w:rsid w:val="00920C5C"/>
    <w:rsid w:val="009254C7"/>
    <w:rsid w:val="0093653F"/>
    <w:rsid w:val="00945E33"/>
    <w:rsid w:val="00947D7E"/>
    <w:rsid w:val="009517AF"/>
    <w:rsid w:val="00957D7C"/>
    <w:rsid w:val="00957E5A"/>
    <w:rsid w:val="00965CEA"/>
    <w:rsid w:val="00967C29"/>
    <w:rsid w:val="009721B6"/>
    <w:rsid w:val="0098209A"/>
    <w:rsid w:val="00994C1F"/>
    <w:rsid w:val="00997732"/>
    <w:rsid w:val="009A245D"/>
    <w:rsid w:val="009A42CA"/>
    <w:rsid w:val="009A5CC3"/>
    <w:rsid w:val="009B2137"/>
    <w:rsid w:val="009B4367"/>
    <w:rsid w:val="009B47A1"/>
    <w:rsid w:val="009B78FF"/>
    <w:rsid w:val="009D2DD0"/>
    <w:rsid w:val="009D32D8"/>
    <w:rsid w:val="009D3730"/>
    <w:rsid w:val="009D6115"/>
    <w:rsid w:val="009D63C7"/>
    <w:rsid w:val="009F2D48"/>
    <w:rsid w:val="009F4647"/>
    <w:rsid w:val="009F4FB6"/>
    <w:rsid w:val="009F6104"/>
    <w:rsid w:val="009F727A"/>
    <w:rsid w:val="009F7B45"/>
    <w:rsid w:val="00A012FE"/>
    <w:rsid w:val="00A05EAB"/>
    <w:rsid w:val="00A20D9E"/>
    <w:rsid w:val="00A2181F"/>
    <w:rsid w:val="00A21CE0"/>
    <w:rsid w:val="00A23C12"/>
    <w:rsid w:val="00A326F2"/>
    <w:rsid w:val="00A33529"/>
    <w:rsid w:val="00A52CF7"/>
    <w:rsid w:val="00A56146"/>
    <w:rsid w:val="00A6088B"/>
    <w:rsid w:val="00A675AF"/>
    <w:rsid w:val="00A74618"/>
    <w:rsid w:val="00A77480"/>
    <w:rsid w:val="00A77B7B"/>
    <w:rsid w:val="00A844C7"/>
    <w:rsid w:val="00A84D50"/>
    <w:rsid w:val="00A94F30"/>
    <w:rsid w:val="00A974AF"/>
    <w:rsid w:val="00AA1040"/>
    <w:rsid w:val="00AA490F"/>
    <w:rsid w:val="00AB7889"/>
    <w:rsid w:val="00AC411C"/>
    <w:rsid w:val="00AC78CF"/>
    <w:rsid w:val="00AD2D3C"/>
    <w:rsid w:val="00AE5FF4"/>
    <w:rsid w:val="00AF02E1"/>
    <w:rsid w:val="00AF184C"/>
    <w:rsid w:val="00AF7A82"/>
    <w:rsid w:val="00B009EB"/>
    <w:rsid w:val="00B02B74"/>
    <w:rsid w:val="00B05A33"/>
    <w:rsid w:val="00B11369"/>
    <w:rsid w:val="00B1702F"/>
    <w:rsid w:val="00B2186C"/>
    <w:rsid w:val="00B21E61"/>
    <w:rsid w:val="00B31494"/>
    <w:rsid w:val="00B44113"/>
    <w:rsid w:val="00B4450B"/>
    <w:rsid w:val="00B51FE8"/>
    <w:rsid w:val="00B5533B"/>
    <w:rsid w:val="00B6751D"/>
    <w:rsid w:val="00B72E3C"/>
    <w:rsid w:val="00B85F8F"/>
    <w:rsid w:val="00B869B7"/>
    <w:rsid w:val="00B91AB7"/>
    <w:rsid w:val="00B932DD"/>
    <w:rsid w:val="00BA06E5"/>
    <w:rsid w:val="00BA3EB4"/>
    <w:rsid w:val="00BA7867"/>
    <w:rsid w:val="00BB323A"/>
    <w:rsid w:val="00BB65E4"/>
    <w:rsid w:val="00BC2D23"/>
    <w:rsid w:val="00BC329C"/>
    <w:rsid w:val="00BC4AD1"/>
    <w:rsid w:val="00BD17DF"/>
    <w:rsid w:val="00BD25A5"/>
    <w:rsid w:val="00BD2D8F"/>
    <w:rsid w:val="00BD3610"/>
    <w:rsid w:val="00BE048A"/>
    <w:rsid w:val="00BE14D0"/>
    <w:rsid w:val="00BF30EE"/>
    <w:rsid w:val="00BF6B67"/>
    <w:rsid w:val="00C00E88"/>
    <w:rsid w:val="00C16ABB"/>
    <w:rsid w:val="00C207EB"/>
    <w:rsid w:val="00C26B8C"/>
    <w:rsid w:val="00C3250E"/>
    <w:rsid w:val="00C3629C"/>
    <w:rsid w:val="00C40DE6"/>
    <w:rsid w:val="00C608C6"/>
    <w:rsid w:val="00C7603C"/>
    <w:rsid w:val="00C77373"/>
    <w:rsid w:val="00C8175E"/>
    <w:rsid w:val="00C915E2"/>
    <w:rsid w:val="00C93ED1"/>
    <w:rsid w:val="00CA41FE"/>
    <w:rsid w:val="00CA451B"/>
    <w:rsid w:val="00CB170B"/>
    <w:rsid w:val="00CB5D69"/>
    <w:rsid w:val="00CC2C1F"/>
    <w:rsid w:val="00CD3382"/>
    <w:rsid w:val="00CD43FB"/>
    <w:rsid w:val="00CD7F2C"/>
    <w:rsid w:val="00CE220B"/>
    <w:rsid w:val="00CF7507"/>
    <w:rsid w:val="00D077E4"/>
    <w:rsid w:val="00D30EF3"/>
    <w:rsid w:val="00D34F0E"/>
    <w:rsid w:val="00D406D9"/>
    <w:rsid w:val="00D53607"/>
    <w:rsid w:val="00D5783F"/>
    <w:rsid w:val="00D67182"/>
    <w:rsid w:val="00D75BCC"/>
    <w:rsid w:val="00D910E7"/>
    <w:rsid w:val="00D95672"/>
    <w:rsid w:val="00DB0F70"/>
    <w:rsid w:val="00DD2F56"/>
    <w:rsid w:val="00DD735E"/>
    <w:rsid w:val="00DD7B6B"/>
    <w:rsid w:val="00DF72FD"/>
    <w:rsid w:val="00E05726"/>
    <w:rsid w:val="00E11073"/>
    <w:rsid w:val="00E15E87"/>
    <w:rsid w:val="00E168EB"/>
    <w:rsid w:val="00E2033F"/>
    <w:rsid w:val="00E26C8D"/>
    <w:rsid w:val="00E47558"/>
    <w:rsid w:val="00E64FF9"/>
    <w:rsid w:val="00E65B25"/>
    <w:rsid w:val="00E7108C"/>
    <w:rsid w:val="00E825B1"/>
    <w:rsid w:val="00E87128"/>
    <w:rsid w:val="00E9618C"/>
    <w:rsid w:val="00EA5D52"/>
    <w:rsid w:val="00EC0DB3"/>
    <w:rsid w:val="00EC20CA"/>
    <w:rsid w:val="00EC64E6"/>
    <w:rsid w:val="00EC7AEC"/>
    <w:rsid w:val="00ED3419"/>
    <w:rsid w:val="00EE5AE1"/>
    <w:rsid w:val="00EE6FA5"/>
    <w:rsid w:val="00EF1456"/>
    <w:rsid w:val="00EF78ED"/>
    <w:rsid w:val="00F02CB0"/>
    <w:rsid w:val="00F10591"/>
    <w:rsid w:val="00F15FF5"/>
    <w:rsid w:val="00F256EC"/>
    <w:rsid w:val="00F26D0C"/>
    <w:rsid w:val="00F325C4"/>
    <w:rsid w:val="00F32E92"/>
    <w:rsid w:val="00F349D1"/>
    <w:rsid w:val="00F35582"/>
    <w:rsid w:val="00F5658C"/>
    <w:rsid w:val="00F70543"/>
    <w:rsid w:val="00F770C0"/>
    <w:rsid w:val="00F9067A"/>
    <w:rsid w:val="00F91EF5"/>
    <w:rsid w:val="00F955D3"/>
    <w:rsid w:val="00FB0BC7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5B82F0"/>
  <w15:chartTrackingRefBased/>
  <w15:docId w15:val="{F4FDB2AA-D5F3-46B0-9AA4-67A171F18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5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99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customStyle="1" w:styleId="tud-brieftextgross">
    <w:name w:val="tud-brief_text gross"/>
    <w:basedOn w:val="Standard"/>
    <w:rsid w:val="000F15A3"/>
    <w:pPr>
      <w:widowControl w:val="0"/>
      <w:tabs>
        <w:tab w:val="clear" w:pos="4876"/>
      </w:tabs>
      <w:autoSpaceDE w:val="0"/>
      <w:autoSpaceDN w:val="0"/>
      <w:spacing w:after="0" w:line="280" w:lineRule="exact"/>
      <w:textboxTightWrap w:val="none"/>
    </w:pPr>
    <w:rPr>
      <w:rFonts w:ascii="Univers 45 Light" w:eastAsia="Times New Roman" w:hAnsi="Univers 45 Light" w:cs="Times New Roman"/>
      <w:color w:val="000000"/>
      <w:sz w:val="22"/>
      <w:szCs w:val="22"/>
      <w:lang w:eastAsia="de-DE"/>
    </w:rPr>
  </w:style>
  <w:style w:type="paragraph" w:customStyle="1" w:styleId="tud-briefkontakt">
    <w:name w:val="tud-brief_kontakt"/>
    <w:basedOn w:val="tud-brieftextgross"/>
    <w:rsid w:val="000F15A3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paragraph" w:customStyle="1" w:styleId="tud-briefbetreffzeile">
    <w:name w:val="tud-brief_betreffzeile"/>
    <w:basedOn w:val="tud-brieftextgross"/>
    <w:rsid w:val="000F15A3"/>
    <w:pPr>
      <w:spacing w:before="4876" w:after="280"/>
    </w:pPr>
    <w:rPr>
      <w:i/>
      <w:iCs/>
    </w:rPr>
  </w:style>
  <w:style w:type="paragraph" w:customStyle="1" w:styleId="Flietext">
    <w:name w:val="Fließtext"/>
    <w:basedOn w:val="Standard"/>
    <w:link w:val="FlietextChar"/>
    <w:qFormat/>
    <w:rsid w:val="002F61F1"/>
    <w:pPr>
      <w:tabs>
        <w:tab w:val="clear" w:pos="4876"/>
      </w:tabs>
      <w:autoSpaceDE w:val="0"/>
      <w:autoSpaceDN w:val="0"/>
      <w:spacing w:before="120" w:after="120" w:line="260" w:lineRule="atLeast"/>
      <w:jc w:val="both"/>
      <w:textboxTightWrap w:val="none"/>
    </w:pPr>
    <w:rPr>
      <w:rFonts w:eastAsia="Times New Roman" w:cs="Times New Roman"/>
      <w:color w:val="auto"/>
      <w:lang w:eastAsia="de-DE"/>
    </w:rPr>
  </w:style>
  <w:style w:type="paragraph" w:customStyle="1" w:styleId="Ankreuzzeile">
    <w:name w:val="Ankreuzzeile"/>
    <w:basedOn w:val="Flietext"/>
    <w:rsid w:val="002F61F1"/>
    <w:pPr>
      <w:ind w:left="284" w:hanging="284"/>
    </w:pPr>
  </w:style>
  <w:style w:type="paragraph" w:customStyle="1" w:styleId="berschrift-Haupt">
    <w:name w:val="Überschrift-Haupt"/>
    <w:basedOn w:val="Standard"/>
    <w:next w:val="Flietext"/>
    <w:rsid w:val="002F61F1"/>
    <w:pPr>
      <w:tabs>
        <w:tab w:val="clear" w:pos="4876"/>
      </w:tabs>
      <w:autoSpaceDE w:val="0"/>
      <w:autoSpaceDN w:val="0"/>
      <w:spacing w:before="360" w:after="120" w:line="240" w:lineRule="auto"/>
      <w:jc w:val="center"/>
      <w:textboxTightWrap w:val="none"/>
    </w:pPr>
    <w:rPr>
      <w:rFonts w:eastAsia="Times New Roman" w:cs="Times New Roman"/>
      <w:b/>
      <w:color w:val="auto"/>
      <w:sz w:val="32"/>
      <w:lang w:eastAsia="de-DE"/>
    </w:rPr>
  </w:style>
  <w:style w:type="paragraph" w:customStyle="1" w:styleId="berschrift-Teil">
    <w:name w:val="Überschrift-Teil"/>
    <w:basedOn w:val="Standard"/>
    <w:next w:val="Flietext"/>
    <w:rsid w:val="002F61F1"/>
    <w:pPr>
      <w:keepNext/>
      <w:tabs>
        <w:tab w:val="clear" w:pos="4876"/>
      </w:tabs>
      <w:autoSpaceDE w:val="0"/>
      <w:autoSpaceDN w:val="0"/>
      <w:spacing w:line="240" w:lineRule="auto"/>
      <w:jc w:val="center"/>
      <w:textboxTightWrap w:val="none"/>
    </w:pPr>
    <w:rPr>
      <w:rFonts w:eastAsia="Times New Roman" w:cs="Times New Roman"/>
      <w:b/>
      <w:color w:val="auto"/>
      <w:sz w:val="24"/>
      <w:lang w:eastAsia="de-DE"/>
    </w:rPr>
  </w:style>
  <w:style w:type="character" w:customStyle="1" w:styleId="FlietextChar">
    <w:name w:val="Fließtext Char"/>
    <w:basedOn w:val="Absatz-Standardschriftart"/>
    <w:link w:val="Flietext"/>
    <w:rsid w:val="002F61F1"/>
    <w:rPr>
      <w:rFonts w:eastAsia="Times New Roman" w:cs="Times New Roman"/>
      <w:lang w:eastAsia="de-DE"/>
    </w:rPr>
  </w:style>
  <w:style w:type="paragraph" w:customStyle="1" w:styleId="Angabenblockfett">
    <w:name w:val="Angabenblock fett"/>
    <w:basedOn w:val="Standard"/>
    <w:rsid w:val="002F61F1"/>
    <w:pPr>
      <w:tabs>
        <w:tab w:val="clear" w:pos="4876"/>
      </w:tabs>
      <w:autoSpaceDE w:val="0"/>
      <w:autoSpaceDN w:val="0"/>
      <w:spacing w:before="120" w:after="120" w:line="280" w:lineRule="exact"/>
      <w:ind w:left="2127" w:hanging="2127"/>
      <w:textboxTightWrap w:val="none"/>
    </w:pPr>
    <w:rPr>
      <w:rFonts w:eastAsia="Times New Roman" w:cs="Times New Roman"/>
      <w:b/>
      <w:bCs/>
      <w:color w:val="auto"/>
      <w:lang w:eastAsia="de-DE"/>
    </w:rPr>
  </w:style>
  <w:style w:type="paragraph" w:customStyle="1" w:styleId="Angabenblock">
    <w:name w:val="Angabenblock"/>
    <w:basedOn w:val="Standard"/>
    <w:rsid w:val="002F61F1"/>
    <w:pPr>
      <w:tabs>
        <w:tab w:val="clear" w:pos="4876"/>
      </w:tabs>
      <w:autoSpaceDE w:val="0"/>
      <w:autoSpaceDN w:val="0"/>
      <w:spacing w:before="120" w:after="120" w:line="280" w:lineRule="exact"/>
      <w:ind w:left="2127" w:hanging="2127"/>
      <w:textboxTightWrap w:val="none"/>
    </w:pPr>
    <w:rPr>
      <w:rFonts w:eastAsia="Times New Roman" w:cs="Times New Roman"/>
      <w:color w:val="auto"/>
      <w:lang w:eastAsia="de-DE"/>
    </w:rPr>
  </w:style>
  <w:style w:type="paragraph" w:customStyle="1" w:styleId="Unterschriftsfeld">
    <w:name w:val="Unterschriftsfeld"/>
    <w:basedOn w:val="Flietext"/>
    <w:rsid w:val="002F61F1"/>
    <w:pPr>
      <w:spacing w:before="600" w:after="360"/>
    </w:pPr>
  </w:style>
  <w:style w:type="paragraph" w:customStyle="1" w:styleId="Tabellentext">
    <w:name w:val="Tabellentext"/>
    <w:basedOn w:val="Flietext"/>
    <w:qFormat/>
    <w:rsid w:val="002F61F1"/>
    <w:pPr>
      <w:keepNext/>
      <w:autoSpaceDE/>
      <w:autoSpaceDN/>
      <w:spacing w:line="240" w:lineRule="auto"/>
      <w:jc w:val="left"/>
    </w:pPr>
    <w:rPr>
      <w:sz w:val="18"/>
    </w:rPr>
  </w:style>
  <w:style w:type="paragraph" w:customStyle="1" w:styleId="Tabelle-berschrift">
    <w:name w:val="Tabelle-Überschrift"/>
    <w:basedOn w:val="Tabellentext"/>
    <w:qFormat/>
    <w:rsid w:val="002F61F1"/>
    <w:rPr>
      <w:b/>
      <w:bCs/>
    </w:rPr>
  </w:style>
  <w:style w:type="paragraph" w:customStyle="1" w:styleId="TabellentextUnterschriftserluterung">
    <w:name w:val="Tabellentext Unterschriftserläuterung"/>
    <w:basedOn w:val="Tabellentext"/>
    <w:rsid w:val="002F61F1"/>
    <w:pPr>
      <w:spacing w:before="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BC4AD1"/>
    <w:pPr>
      <w:tabs>
        <w:tab w:val="clear" w:pos="4876"/>
      </w:tabs>
      <w:spacing w:after="0" w:line="240" w:lineRule="auto"/>
      <w:textboxTightWrap w:val="none"/>
    </w:pPr>
    <w:rPr>
      <w:rFonts w:ascii="Univers 45 Light" w:hAnsi="Univers 45 Light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C4AD1"/>
    <w:rPr>
      <w:rFonts w:ascii="Univers 45 Light" w:hAnsi="Univers 45 Light"/>
      <w:color w:val="000000" w:themeColor="text1"/>
    </w:rPr>
  </w:style>
  <w:style w:type="character" w:styleId="Funotenzeichen">
    <w:name w:val="footnote reference"/>
    <w:basedOn w:val="Absatz-Standardschriftart"/>
    <w:uiPriority w:val="99"/>
    <w:semiHidden/>
    <w:unhideWhenUsed/>
    <w:rsid w:val="00BC4AD1"/>
    <w:rPr>
      <w:vertAlign w:val="superscript"/>
    </w:rPr>
  </w:style>
  <w:style w:type="table" w:customStyle="1" w:styleId="Tabellenraster1">
    <w:name w:val="Tabellenraster1"/>
    <w:basedOn w:val="NormaleTabelle"/>
    <w:next w:val="Tabellenraster"/>
    <w:uiPriority w:val="59"/>
    <w:rsid w:val="00BC4AD1"/>
    <w:pPr>
      <w:spacing w:after="0" w:line="240" w:lineRule="auto"/>
    </w:pPr>
    <w:rPr>
      <w:rFonts w:ascii="Univers 45 Light" w:hAnsi="Univers 45 Light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1">
    <w:name w:val="toc 1"/>
    <w:basedOn w:val="Standard"/>
    <w:next w:val="Standard"/>
    <w:autoRedefine/>
    <w:uiPriority w:val="39"/>
    <w:unhideWhenUsed/>
    <w:rsid w:val="00F5658C"/>
    <w:pPr>
      <w:tabs>
        <w:tab w:val="clear" w:pos="4876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F5658C"/>
    <w:pPr>
      <w:tabs>
        <w:tab w:val="clear" w:pos="4876"/>
      </w:tabs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F5658C"/>
    <w:pPr>
      <w:tabs>
        <w:tab w:val="clear" w:pos="4876"/>
      </w:tabs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microsoft.com/office/2007/relationships/hdphoto" Target="media/hdphoto3.wdp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microsoft.com/office/2007/relationships/hdphoto" Target="media/hdphoto1.wdp"/><Relationship Id="rId22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ente\07_Vorlagen2\2022-03_Brief_TUD_allg_dt_Word\2022-02_Brief_TUD_allg_dt_extern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TUD11</b:Tag>
    <b:SourceType>Book</b:SourceType>
    <b:Guid>{D69047C2-5AA9-4335-B693-C805FC6B6710}</b:Guid>
    <b:Title>Innovation hat Tradition</b:Title>
    <b:Year>2011</b:Year>
    <b:Author>
      <b:Author>
        <b:NameList>
          <b:Person>
            <b:Last>Dresden</b:Last>
            <b:First>TU</b:First>
          </b:Person>
        </b:NameList>
      </b:Author>
    </b:Author>
    <b:City>Dresden</b:City>
    <b:Pages>1 ff.</b:Pages>
    <b:Publisher>Verleger</b:Publisher>
    <b:RefOrder>1</b:RefOrder>
  </b:Source>
  <b:Source>
    <b:Tag>Guen</b:Tag>
    <b:SourceType>InternetSite</b:SourceType>
    <b:Guid>{1F45AF5A-3C0F-4E4C-98BD-453FE6FAE438}</b:Guid>
    <b:Title>Wikipedia</b:Title>
    <b:Author>
      <b:Author>
        <b:NameList>
          <b:Person>
            <b:Last>Benutzer:Guenson</b:Last>
          </b:Person>
        </b:NameList>
      </b:Author>
    </b:Author>
    <b:DayAccessed>08.März 2012</b:DayAccessed>
    <b:URL>http://de.wikipedia.org/wiki/Benutzer:Guenson/Bilder</b:URL>
    <b:Year>2011</b:Year>
    <b:Month>November</b:Month>
    <b:Day>23</b:Day>
    <b:RefOrder>2</b:RefOrder>
  </b:Source>
</b:Sources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2285D5A6-A54C-412B-BC2C-7C6A60CB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2022-02_Brief_TUD_allg_dt_extern</Template>
  <TotalTime>0</TotalTime>
  <Pages>9</Pages>
  <Words>406</Words>
  <Characters>2562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TUD-Brief-Vorlage_deutsch_nicht bfrei</vt:lpstr>
    </vt:vector>
  </TitlesOfParts>
  <Manager>cd@tu-dresden.de</Manager>
  <Company>TU Dresden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TUD-Brief-Vorlage_deutsch_nicht bfrei</dc:title>
  <dc:subject>Briefvorlage</dc:subject>
  <dc:creator>Ines Woditschka</dc:creator>
  <cp:keywords/>
  <dc:description/>
  <cp:lastModifiedBy>Ines Woditschka</cp:lastModifiedBy>
  <cp:revision>7</cp:revision>
  <cp:lastPrinted>2022-10-20T09:43:00Z</cp:lastPrinted>
  <dcterms:created xsi:type="dcterms:W3CDTF">2026-03-16T08:55:00Z</dcterms:created>
  <dcterms:modified xsi:type="dcterms:W3CDTF">2026-03-19T15:00:00Z</dcterms:modified>
  <cp:category>Vorlage</cp:category>
</cp:coreProperties>
</file>