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E277B7" w14:textId="77777777" w:rsidR="00BF4337" w:rsidRDefault="00BF4337" w:rsidP="00BF4337">
      <w:pPr>
        <w:jc w:val="center"/>
        <w:rPr>
          <w:rStyle w:val="Fett"/>
          <w:sz w:val="24"/>
          <w:szCs w:val="22"/>
          <w:lang w:val="en-US"/>
        </w:rPr>
      </w:pPr>
      <w:r w:rsidRPr="00BF4337">
        <w:rPr>
          <w:rStyle w:val="Fett"/>
          <w:sz w:val="24"/>
          <w:szCs w:val="22"/>
          <w:lang w:val="en-US"/>
        </w:rPr>
        <w:t xml:space="preserve">Application for a </w:t>
      </w:r>
      <w:r w:rsidRPr="001246C5">
        <w:rPr>
          <w:rStyle w:val="Fett"/>
          <w:sz w:val="24"/>
          <w:szCs w:val="22"/>
          <w:lang w:val="en-US"/>
        </w:rPr>
        <w:t>Distinguished Research Fellowship</w:t>
      </w:r>
    </w:p>
    <w:p w14:paraId="0D64F8A7" w14:textId="3A01566F" w:rsidR="00BF4337" w:rsidRPr="00BF4337" w:rsidRDefault="00BF4337" w:rsidP="00BF4337">
      <w:pPr>
        <w:jc w:val="center"/>
        <w:rPr>
          <w:rStyle w:val="Fett"/>
          <w:b w:val="0"/>
          <w:bCs w:val="0"/>
          <w:sz w:val="24"/>
          <w:szCs w:val="22"/>
          <w:lang w:val="en-US"/>
        </w:rPr>
      </w:pPr>
      <w:r w:rsidRPr="00BF4337">
        <w:rPr>
          <w:rStyle w:val="Fett"/>
          <w:b w:val="0"/>
          <w:bCs w:val="0"/>
          <w:sz w:val="24"/>
          <w:szCs w:val="22"/>
          <w:lang w:val="en-US"/>
        </w:rPr>
        <w:t xml:space="preserve">at </w:t>
      </w:r>
      <w:r>
        <w:rPr>
          <w:rStyle w:val="Fett"/>
          <w:b w:val="0"/>
          <w:bCs w:val="0"/>
          <w:sz w:val="24"/>
          <w:szCs w:val="22"/>
          <w:lang w:val="en-US"/>
        </w:rPr>
        <w:t xml:space="preserve">the </w:t>
      </w:r>
      <w:r w:rsidRPr="00BF4337">
        <w:rPr>
          <w:rStyle w:val="Fett"/>
          <w:b w:val="0"/>
          <w:bCs w:val="0"/>
          <w:sz w:val="24"/>
          <w:szCs w:val="22"/>
          <w:lang w:val="en-US"/>
        </w:rPr>
        <w:t>Faculty of Business and Economics</w:t>
      </w:r>
      <w:r>
        <w:rPr>
          <w:rStyle w:val="Fett"/>
          <w:b w:val="0"/>
          <w:bCs w:val="0"/>
          <w:sz w:val="24"/>
          <w:szCs w:val="22"/>
          <w:lang w:val="en-US"/>
        </w:rPr>
        <w:t xml:space="preserve"> of TU Dresden</w:t>
      </w:r>
    </w:p>
    <w:p w14:paraId="1B92863D" w14:textId="77777777" w:rsidR="0067736C" w:rsidRPr="00281D5C" w:rsidRDefault="0067736C" w:rsidP="00D34F0E">
      <w:pPr>
        <w:rPr>
          <w:rStyle w:val="Fett"/>
          <w:lang w:val="en-US"/>
        </w:rPr>
      </w:pPr>
    </w:p>
    <w:p w14:paraId="5F349D50" w14:textId="55BF8430" w:rsidR="0067736C" w:rsidRPr="00281D5C" w:rsidRDefault="00BF4337" w:rsidP="00D34F0E">
      <w:pPr>
        <w:rPr>
          <w:lang w:val="en-US"/>
        </w:rPr>
      </w:pPr>
      <w:r>
        <w:rPr>
          <w:lang w:val="en-US"/>
        </w:rPr>
        <w:t xml:space="preserve">Please fill in this application form and </w:t>
      </w:r>
      <w:r w:rsidR="00E707A3">
        <w:rPr>
          <w:lang w:val="en-US"/>
        </w:rPr>
        <w:t>send</w:t>
      </w:r>
      <w:r>
        <w:rPr>
          <w:lang w:val="en-US"/>
        </w:rPr>
        <w:t xml:space="preserve"> it, </w:t>
      </w:r>
      <w:r w:rsidRPr="00BF4337">
        <w:rPr>
          <w:u w:val="single"/>
          <w:lang w:val="en-US"/>
        </w:rPr>
        <w:t>together</w:t>
      </w:r>
      <w:r>
        <w:rPr>
          <w:lang w:val="en-US"/>
        </w:rPr>
        <w:t xml:space="preserve"> with your </w:t>
      </w:r>
      <w:r w:rsidRPr="00BF4337">
        <w:rPr>
          <w:b/>
          <w:bCs/>
          <w:lang w:val="en-US"/>
        </w:rPr>
        <w:t>short CV</w:t>
      </w:r>
      <w:r>
        <w:rPr>
          <w:lang w:val="en-US"/>
        </w:rPr>
        <w:t xml:space="preserve">, to the following email address: </w:t>
      </w:r>
      <w:hyperlink r:id="rId8" w:history="1">
        <w:r w:rsidRPr="00D07A98">
          <w:rPr>
            <w:rStyle w:val="Hyperlink"/>
            <w:lang w:val="en-US"/>
          </w:rPr>
          <w:t>dekanat.ww@tu-dresden.de</w:t>
        </w:r>
      </w:hyperlink>
      <w:r>
        <w:rPr>
          <w:lang w:val="en-US"/>
        </w:rPr>
        <w:t xml:space="preserve">. </w:t>
      </w:r>
      <w:r w:rsidRPr="00BF4337">
        <w:rPr>
          <w:lang w:val="en-US"/>
        </w:rPr>
        <w:t>The receipt of your application will be confirmed by email</w:t>
      </w:r>
      <w:r>
        <w:rPr>
          <w:lang w:val="en-US"/>
        </w:rPr>
        <w:t>.</w:t>
      </w:r>
    </w:p>
    <w:p w14:paraId="0083E706" w14:textId="524ADC06" w:rsidR="0067736C" w:rsidRPr="00BF4337" w:rsidRDefault="00162E60" w:rsidP="00162E60">
      <w:pPr>
        <w:tabs>
          <w:tab w:val="left" w:pos="7214"/>
        </w:tabs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Short Description of Proposed </w:t>
      </w:r>
      <w:r w:rsidR="00BF4337" w:rsidRPr="00BF4337">
        <w:rPr>
          <w:b/>
          <w:bCs/>
          <w:lang w:val="en-US"/>
        </w:rPr>
        <w:t>Research Project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93"/>
        <w:gridCol w:w="6168"/>
      </w:tblGrid>
      <w:tr w:rsidR="00BF4337" w14:paraId="266991F6" w14:textId="77777777" w:rsidTr="00241B34">
        <w:tc>
          <w:tcPr>
            <w:tcW w:w="2893" w:type="dxa"/>
          </w:tcPr>
          <w:p w14:paraId="2C6A6745" w14:textId="57DFEC7C" w:rsidR="00241B34" w:rsidRPr="005624D7" w:rsidRDefault="005624D7" w:rsidP="00B21739">
            <w:pPr>
              <w:tabs>
                <w:tab w:val="left" w:pos="7214"/>
              </w:tabs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Name of applicant</w:t>
            </w:r>
          </w:p>
        </w:tc>
        <w:tc>
          <w:tcPr>
            <w:tcW w:w="6168" w:type="dxa"/>
          </w:tcPr>
          <w:p w14:paraId="090881D6" w14:textId="77777777" w:rsidR="00BF4337" w:rsidRDefault="00BF4337" w:rsidP="00B21739">
            <w:pPr>
              <w:tabs>
                <w:tab w:val="left" w:pos="7214"/>
              </w:tabs>
              <w:rPr>
                <w:lang w:val="en-US"/>
              </w:rPr>
            </w:pPr>
          </w:p>
        </w:tc>
      </w:tr>
      <w:tr w:rsidR="005624D7" w14:paraId="187622FD" w14:textId="77777777" w:rsidTr="00241B34">
        <w:tc>
          <w:tcPr>
            <w:tcW w:w="2893" w:type="dxa"/>
          </w:tcPr>
          <w:p w14:paraId="1F6DE010" w14:textId="7BE9C49C" w:rsidR="005624D7" w:rsidRDefault="005624D7" w:rsidP="00B21739">
            <w:pPr>
              <w:tabs>
                <w:tab w:val="left" w:pos="7214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Project working </w:t>
            </w:r>
            <w:r w:rsidRPr="00241B34">
              <w:rPr>
                <w:b/>
                <w:bCs/>
              </w:rPr>
              <w:t>title</w:t>
            </w:r>
          </w:p>
        </w:tc>
        <w:tc>
          <w:tcPr>
            <w:tcW w:w="6168" w:type="dxa"/>
          </w:tcPr>
          <w:p w14:paraId="55397624" w14:textId="77777777" w:rsidR="005624D7" w:rsidRDefault="005624D7" w:rsidP="00B21739">
            <w:pPr>
              <w:tabs>
                <w:tab w:val="left" w:pos="7214"/>
              </w:tabs>
              <w:rPr>
                <w:lang w:val="en-US"/>
              </w:rPr>
            </w:pPr>
          </w:p>
        </w:tc>
      </w:tr>
      <w:tr w:rsidR="00BF4337" w:rsidRPr="009F1DBA" w14:paraId="25712AB2" w14:textId="77777777" w:rsidTr="00241B34">
        <w:tc>
          <w:tcPr>
            <w:tcW w:w="2893" w:type="dxa"/>
          </w:tcPr>
          <w:p w14:paraId="3B08ADC0" w14:textId="77777777" w:rsidR="00241B34" w:rsidRDefault="00D2019A" w:rsidP="00B21739">
            <w:pPr>
              <w:tabs>
                <w:tab w:val="left" w:pos="7214"/>
              </w:tabs>
              <w:rPr>
                <w:b/>
                <w:bCs/>
                <w:lang w:val="en-US"/>
              </w:rPr>
            </w:pPr>
            <w:r w:rsidRPr="00D2019A">
              <w:rPr>
                <w:b/>
                <w:bCs/>
                <w:lang w:val="en-US"/>
              </w:rPr>
              <w:t>TUD host(s)</w:t>
            </w:r>
          </w:p>
          <w:p w14:paraId="3B114C14" w14:textId="1B594834" w:rsidR="00D2019A" w:rsidRPr="00D2019A" w:rsidRDefault="00241B34" w:rsidP="005916B6">
            <w:pPr>
              <w:tabs>
                <w:tab w:val="left" w:pos="7214"/>
              </w:tabs>
              <w:rPr>
                <w:lang w:val="en-US"/>
              </w:rPr>
            </w:pPr>
            <w:r w:rsidRPr="00162E60">
              <w:rPr>
                <w:sz w:val="16"/>
                <w:szCs w:val="16"/>
                <w:lang w:val="en-US"/>
              </w:rPr>
              <w:t>N</w:t>
            </w:r>
            <w:r w:rsidR="00D2019A" w:rsidRPr="00162E60">
              <w:rPr>
                <w:sz w:val="16"/>
                <w:szCs w:val="16"/>
                <w:lang w:val="en-US"/>
              </w:rPr>
              <w:t>ame of</w:t>
            </w:r>
            <w:r w:rsidR="000E6E9C">
              <w:rPr>
                <w:sz w:val="16"/>
                <w:szCs w:val="16"/>
                <w:lang w:val="en-US"/>
              </w:rPr>
              <w:t xml:space="preserve"> professor(s) and/or postdoc(s)</w:t>
            </w:r>
            <w:r w:rsidR="00D2019A" w:rsidRPr="00162E60">
              <w:rPr>
                <w:sz w:val="16"/>
                <w:szCs w:val="16"/>
                <w:lang w:val="en-US"/>
              </w:rPr>
              <w:t xml:space="preserve"> </w:t>
            </w:r>
            <w:r w:rsidRPr="00162E60">
              <w:rPr>
                <w:sz w:val="16"/>
                <w:szCs w:val="16"/>
                <w:lang w:val="en-US"/>
              </w:rPr>
              <w:t xml:space="preserve">at </w:t>
            </w:r>
            <w:r w:rsidR="00B309DD">
              <w:rPr>
                <w:sz w:val="16"/>
                <w:szCs w:val="16"/>
                <w:lang w:val="en-US"/>
              </w:rPr>
              <w:t>TU Dresden’</w:t>
            </w:r>
            <w:r w:rsidR="009D6FBF">
              <w:rPr>
                <w:sz w:val="16"/>
                <w:szCs w:val="16"/>
                <w:lang w:val="en-US"/>
              </w:rPr>
              <w:t>s</w:t>
            </w:r>
            <w:r w:rsidRPr="00162E60">
              <w:rPr>
                <w:sz w:val="16"/>
                <w:szCs w:val="16"/>
                <w:lang w:val="en-US"/>
              </w:rPr>
              <w:t xml:space="preserve"> Faculty of Business and Economics</w:t>
            </w:r>
          </w:p>
        </w:tc>
        <w:tc>
          <w:tcPr>
            <w:tcW w:w="6168" w:type="dxa"/>
          </w:tcPr>
          <w:p w14:paraId="21A08092" w14:textId="77777777" w:rsidR="00BF4337" w:rsidRDefault="00BF4337" w:rsidP="00B21739">
            <w:pPr>
              <w:tabs>
                <w:tab w:val="left" w:pos="7214"/>
              </w:tabs>
              <w:rPr>
                <w:lang w:val="en-US"/>
              </w:rPr>
            </w:pPr>
          </w:p>
        </w:tc>
      </w:tr>
      <w:tr w:rsidR="00241B34" w14:paraId="59B72A16" w14:textId="77777777" w:rsidTr="003F47FE">
        <w:tc>
          <w:tcPr>
            <w:tcW w:w="2893" w:type="dxa"/>
          </w:tcPr>
          <w:p w14:paraId="1D8777FD" w14:textId="584245FC" w:rsidR="00241B34" w:rsidRDefault="00241B34" w:rsidP="003F47FE">
            <w:pPr>
              <w:tabs>
                <w:tab w:val="left" w:pos="7214"/>
              </w:tabs>
              <w:rPr>
                <w:lang w:val="en-US"/>
              </w:rPr>
            </w:pPr>
            <w:r>
              <w:rPr>
                <w:lang w:val="en-US"/>
              </w:rPr>
              <w:t xml:space="preserve">I have been </w:t>
            </w:r>
            <w:r w:rsidRPr="00D2019A">
              <w:rPr>
                <w:b/>
                <w:bCs/>
                <w:lang w:val="en-US"/>
              </w:rPr>
              <w:t>in contact</w:t>
            </w:r>
            <w:r>
              <w:rPr>
                <w:lang w:val="en-US"/>
              </w:rPr>
              <w:t xml:space="preserve"> with the TUD host(s) listed above </w:t>
            </w:r>
            <w:r w:rsidR="00C33EB5">
              <w:rPr>
                <w:lang w:val="en-US"/>
              </w:rPr>
              <w:t>regarding</w:t>
            </w:r>
            <w:r>
              <w:rPr>
                <w:lang w:val="en-US"/>
              </w:rPr>
              <w:t xml:space="preserve"> </w:t>
            </w:r>
            <w:r w:rsidR="00E71C59">
              <w:rPr>
                <w:lang w:val="en-US"/>
              </w:rPr>
              <w:t>this</w:t>
            </w:r>
            <w:r>
              <w:rPr>
                <w:lang w:val="en-US"/>
              </w:rPr>
              <w:t xml:space="preserve"> application.</w:t>
            </w:r>
          </w:p>
        </w:tc>
        <w:tc>
          <w:tcPr>
            <w:tcW w:w="6168" w:type="dxa"/>
          </w:tcPr>
          <w:p w14:paraId="7112F634" w14:textId="77777777" w:rsidR="00241B34" w:rsidRDefault="00241B34" w:rsidP="003F47FE">
            <w:pPr>
              <w:tabs>
                <w:tab w:val="left" w:pos="7214"/>
              </w:tabs>
              <w:rPr>
                <w:lang w:val="en-US"/>
              </w:rPr>
            </w:pPr>
            <w:r>
              <w:rPr>
                <w:rFonts w:ascii="Wingdings 2" w:hAnsi="Wingdings 2"/>
                <w:lang w:val="en-US"/>
              </w:rPr>
              <w:t></w:t>
            </w:r>
            <w:r>
              <w:rPr>
                <w:lang w:val="en-US"/>
              </w:rPr>
              <w:t xml:space="preserve"> Yes</w:t>
            </w:r>
          </w:p>
          <w:p w14:paraId="7F7C2C29" w14:textId="77777777" w:rsidR="00241B34" w:rsidRDefault="00241B34" w:rsidP="003F47FE">
            <w:pPr>
              <w:tabs>
                <w:tab w:val="left" w:pos="7214"/>
              </w:tabs>
              <w:rPr>
                <w:lang w:val="en-US"/>
              </w:rPr>
            </w:pPr>
            <w:r>
              <w:rPr>
                <w:rFonts w:ascii="Wingdings 2" w:hAnsi="Wingdings 2"/>
                <w:lang w:val="en-US"/>
              </w:rPr>
              <w:t></w:t>
            </w:r>
            <w:r>
              <w:rPr>
                <w:lang w:val="en-US"/>
              </w:rPr>
              <w:t xml:space="preserve"> No</w:t>
            </w:r>
          </w:p>
        </w:tc>
      </w:tr>
      <w:tr w:rsidR="00241B34" w:rsidRPr="009F1DBA" w14:paraId="6845A3AD" w14:textId="77777777" w:rsidTr="00241B34">
        <w:tc>
          <w:tcPr>
            <w:tcW w:w="9061" w:type="dxa"/>
            <w:gridSpan w:val="2"/>
            <w:shd w:val="clear" w:color="auto" w:fill="D9D9D9" w:themeFill="background1" w:themeFillShade="D9"/>
          </w:tcPr>
          <w:p w14:paraId="7A74A75D" w14:textId="078AD7AC" w:rsidR="00420BFF" w:rsidRPr="009F1DBA" w:rsidRDefault="005624D7" w:rsidP="00420BFF">
            <w:pPr>
              <w:tabs>
                <w:tab w:val="left" w:pos="7214"/>
              </w:tabs>
              <w:rPr>
                <w:lang w:val="en-US"/>
              </w:rPr>
            </w:pPr>
            <w:r w:rsidRPr="005624D7">
              <w:rPr>
                <w:sz w:val="16"/>
                <w:szCs w:val="16"/>
                <w:u w:val="single"/>
                <w:lang w:val="en-US"/>
              </w:rPr>
              <w:t>Note</w:t>
            </w:r>
            <w:r w:rsidRPr="005624D7">
              <w:rPr>
                <w:sz w:val="16"/>
                <w:szCs w:val="16"/>
                <w:lang w:val="en-US"/>
              </w:rPr>
              <w:t>: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="00241B34" w:rsidRPr="005624D7">
              <w:rPr>
                <w:sz w:val="16"/>
                <w:szCs w:val="16"/>
                <w:lang w:val="en-US"/>
              </w:rPr>
              <w:t>For an overview of the Faculty’s professors</w:t>
            </w:r>
            <w:r w:rsidR="009F1DBA">
              <w:rPr>
                <w:sz w:val="16"/>
                <w:szCs w:val="16"/>
                <w:lang w:val="en-US"/>
              </w:rPr>
              <w:t>,</w:t>
            </w:r>
            <w:r w:rsidR="00241B34" w:rsidRPr="005624D7">
              <w:rPr>
                <w:sz w:val="16"/>
                <w:szCs w:val="16"/>
                <w:lang w:val="en-US"/>
              </w:rPr>
              <w:t xml:space="preserve"> </w:t>
            </w:r>
            <w:r w:rsidR="009F1DBA">
              <w:rPr>
                <w:sz w:val="16"/>
                <w:szCs w:val="16"/>
                <w:lang w:val="en-US"/>
              </w:rPr>
              <w:t xml:space="preserve">postdocs, </w:t>
            </w:r>
            <w:r w:rsidR="00241B34" w:rsidRPr="005624D7">
              <w:rPr>
                <w:sz w:val="16"/>
                <w:szCs w:val="16"/>
                <w:lang w:val="en-US"/>
              </w:rPr>
              <w:t xml:space="preserve">and </w:t>
            </w:r>
            <w:r>
              <w:rPr>
                <w:sz w:val="16"/>
                <w:szCs w:val="16"/>
                <w:lang w:val="en-US"/>
              </w:rPr>
              <w:t>research groups</w:t>
            </w:r>
            <w:r w:rsidR="00241B34" w:rsidRPr="005624D7">
              <w:rPr>
                <w:sz w:val="16"/>
                <w:szCs w:val="16"/>
                <w:lang w:val="en-US"/>
              </w:rPr>
              <w:t>, please visit the</w:t>
            </w:r>
            <w:r w:rsidR="009F1DBA">
              <w:rPr>
                <w:sz w:val="16"/>
                <w:szCs w:val="16"/>
                <w:lang w:val="en-US"/>
              </w:rPr>
              <w:t xml:space="preserve"> following webpage:</w:t>
            </w:r>
            <w:r w:rsidR="00241B34" w:rsidRPr="005624D7">
              <w:rPr>
                <w:sz w:val="16"/>
                <w:szCs w:val="16"/>
                <w:lang w:val="en-US"/>
              </w:rPr>
              <w:t xml:space="preserve"> </w:t>
            </w:r>
            <w:hyperlink r:id="rId9" w:history="1">
              <w:r w:rsidR="00420BFF" w:rsidRPr="00F4229B">
                <w:rPr>
                  <w:rStyle w:val="Hyperlink"/>
                  <w:sz w:val="16"/>
                  <w:szCs w:val="16"/>
                  <w:lang w:val="en-US"/>
                </w:rPr>
                <w:t>https://tu-dresden.de/bu/wirtschaft/die-fakultaet/professuren-lehrstuehle-und-forschungsgruppen/Verzeichnis_professoren_forschungsgruppen?set_language=en</w:t>
              </w:r>
            </w:hyperlink>
            <w:bookmarkStart w:id="0" w:name="_GoBack"/>
            <w:bookmarkEnd w:id="0"/>
          </w:p>
        </w:tc>
      </w:tr>
      <w:tr w:rsidR="00BF4337" w14:paraId="7C556501" w14:textId="77777777" w:rsidTr="00241B34">
        <w:tc>
          <w:tcPr>
            <w:tcW w:w="2893" w:type="dxa"/>
          </w:tcPr>
          <w:p w14:paraId="489A25ED" w14:textId="5B9DB9FC" w:rsidR="00162E60" w:rsidRPr="00162E60" w:rsidRDefault="00162E60" w:rsidP="00162E60">
            <w:pPr>
              <w:tabs>
                <w:tab w:val="left" w:pos="7214"/>
              </w:tabs>
              <w:rPr>
                <w:b/>
                <w:bCs/>
                <w:lang w:val="en-US"/>
              </w:rPr>
            </w:pPr>
            <w:r w:rsidRPr="00162E60">
              <w:rPr>
                <w:b/>
                <w:bCs/>
                <w:lang w:val="en-US"/>
              </w:rPr>
              <w:t>Project outline</w:t>
            </w:r>
          </w:p>
          <w:p w14:paraId="5CADE3C4" w14:textId="571254AF" w:rsidR="00162E60" w:rsidRPr="00162E60" w:rsidRDefault="00162E60" w:rsidP="00162E60">
            <w:pPr>
              <w:tabs>
                <w:tab w:val="left" w:pos="7214"/>
              </w:tabs>
              <w:rPr>
                <w:sz w:val="16"/>
                <w:szCs w:val="16"/>
                <w:lang w:val="en-US"/>
              </w:rPr>
            </w:pPr>
            <w:r w:rsidRPr="00162E60">
              <w:rPr>
                <w:sz w:val="16"/>
                <w:szCs w:val="16"/>
                <w:lang w:val="en-US"/>
              </w:rPr>
              <w:t xml:space="preserve">Motivation, </w:t>
            </w:r>
            <w:r>
              <w:rPr>
                <w:sz w:val="16"/>
                <w:szCs w:val="16"/>
                <w:lang w:val="en-US"/>
              </w:rPr>
              <w:t>question(s) addressed</w:t>
            </w:r>
            <w:r w:rsidRPr="00162E60">
              <w:rPr>
                <w:sz w:val="16"/>
                <w:szCs w:val="16"/>
                <w:lang w:val="en-US"/>
              </w:rPr>
              <w:t>, methodology, research model</w:t>
            </w:r>
            <w:r>
              <w:rPr>
                <w:sz w:val="16"/>
                <w:szCs w:val="16"/>
                <w:lang w:val="en-US"/>
              </w:rPr>
              <w:t xml:space="preserve"> and</w:t>
            </w:r>
            <w:r w:rsidRPr="00162E60">
              <w:rPr>
                <w:sz w:val="16"/>
                <w:szCs w:val="16"/>
                <w:lang w:val="en-US"/>
              </w:rPr>
              <w:t>/</w:t>
            </w:r>
            <w:r>
              <w:rPr>
                <w:sz w:val="16"/>
                <w:szCs w:val="16"/>
                <w:lang w:val="en-US"/>
              </w:rPr>
              <w:t xml:space="preserve">or </w:t>
            </w:r>
            <w:r w:rsidRPr="00162E60">
              <w:rPr>
                <w:sz w:val="16"/>
                <w:szCs w:val="16"/>
                <w:lang w:val="en-US"/>
              </w:rPr>
              <w:t>hypotheses (or the like), expected results</w:t>
            </w:r>
            <w:r>
              <w:rPr>
                <w:sz w:val="16"/>
                <w:szCs w:val="16"/>
                <w:lang w:val="en-US"/>
              </w:rPr>
              <w:t>/</w:t>
            </w:r>
            <w:r w:rsidRPr="00162E60">
              <w:rPr>
                <w:sz w:val="16"/>
                <w:szCs w:val="16"/>
                <w:lang w:val="en-US"/>
              </w:rPr>
              <w:t>contributions, etc.</w:t>
            </w:r>
          </w:p>
          <w:p w14:paraId="0D603B31" w14:textId="410C5FEE" w:rsidR="00BF4337" w:rsidRDefault="00162E60" w:rsidP="00162E60">
            <w:pPr>
              <w:tabs>
                <w:tab w:val="left" w:pos="7214"/>
              </w:tabs>
              <w:rPr>
                <w:lang w:val="en-US"/>
              </w:rPr>
            </w:pPr>
            <w:r w:rsidRPr="00162E60">
              <w:rPr>
                <w:color w:val="FF0000"/>
                <w:sz w:val="16"/>
                <w:szCs w:val="16"/>
                <w:lang w:val="en-US"/>
              </w:rPr>
              <w:t>(1,000 words max.)</w:t>
            </w:r>
          </w:p>
        </w:tc>
        <w:tc>
          <w:tcPr>
            <w:tcW w:w="6168" w:type="dxa"/>
          </w:tcPr>
          <w:p w14:paraId="3FCB7BB3" w14:textId="77777777" w:rsidR="00BF4337" w:rsidRDefault="00BF4337" w:rsidP="00B21739">
            <w:pPr>
              <w:tabs>
                <w:tab w:val="left" w:pos="7214"/>
              </w:tabs>
              <w:rPr>
                <w:lang w:val="en-US"/>
              </w:rPr>
            </w:pPr>
          </w:p>
        </w:tc>
      </w:tr>
      <w:tr w:rsidR="00BF4337" w14:paraId="25F5AFC0" w14:textId="77777777" w:rsidTr="00241B34">
        <w:tc>
          <w:tcPr>
            <w:tcW w:w="2893" w:type="dxa"/>
          </w:tcPr>
          <w:p w14:paraId="4144F471" w14:textId="22D6F542" w:rsidR="00162E60" w:rsidRPr="00162E60" w:rsidRDefault="003D1455" w:rsidP="00162E60">
            <w:pPr>
              <w:tabs>
                <w:tab w:val="left" w:pos="7214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Integration into the Faculty of Business and Economics</w:t>
            </w:r>
          </w:p>
          <w:p w14:paraId="0D6273DD" w14:textId="4A7542FB" w:rsidR="00162E60" w:rsidRPr="00162E60" w:rsidRDefault="003D1455" w:rsidP="00162E60">
            <w:pPr>
              <w:tabs>
                <w:tab w:val="left" w:pos="7214"/>
              </w:tabs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How do you expect the Faculty to benefit from the proposed project?</w:t>
            </w:r>
          </w:p>
          <w:p w14:paraId="7310D58A" w14:textId="4C634BD5" w:rsidR="00BF4337" w:rsidRDefault="00162E60" w:rsidP="00162E60">
            <w:pPr>
              <w:tabs>
                <w:tab w:val="left" w:pos="7214"/>
              </w:tabs>
              <w:rPr>
                <w:lang w:val="en-US"/>
              </w:rPr>
            </w:pPr>
            <w:r w:rsidRPr="00162E60">
              <w:rPr>
                <w:color w:val="FF0000"/>
                <w:sz w:val="16"/>
                <w:szCs w:val="16"/>
                <w:lang w:val="en-US"/>
              </w:rPr>
              <w:t>(</w:t>
            </w:r>
            <w:r w:rsidR="003D1455">
              <w:rPr>
                <w:color w:val="FF0000"/>
                <w:sz w:val="16"/>
                <w:szCs w:val="16"/>
                <w:lang w:val="en-US"/>
              </w:rPr>
              <w:t>2</w:t>
            </w:r>
            <w:r w:rsidRPr="00162E60">
              <w:rPr>
                <w:color w:val="FF0000"/>
                <w:sz w:val="16"/>
                <w:szCs w:val="16"/>
                <w:lang w:val="en-US"/>
              </w:rPr>
              <w:t>00 words max.)</w:t>
            </w:r>
          </w:p>
        </w:tc>
        <w:tc>
          <w:tcPr>
            <w:tcW w:w="6168" w:type="dxa"/>
          </w:tcPr>
          <w:p w14:paraId="67DD0AD6" w14:textId="77777777" w:rsidR="00BF4337" w:rsidRDefault="00BF4337" w:rsidP="00B21739">
            <w:pPr>
              <w:tabs>
                <w:tab w:val="left" w:pos="7214"/>
              </w:tabs>
              <w:rPr>
                <w:lang w:val="en-US"/>
              </w:rPr>
            </w:pPr>
          </w:p>
        </w:tc>
      </w:tr>
      <w:tr w:rsidR="00047C37" w:rsidRPr="009F1DBA" w14:paraId="6A4BFCCE" w14:textId="77777777" w:rsidTr="00241B34">
        <w:tc>
          <w:tcPr>
            <w:tcW w:w="2893" w:type="dxa"/>
          </w:tcPr>
          <w:p w14:paraId="691ABAF2" w14:textId="77777777" w:rsidR="00047C37" w:rsidRDefault="00047C37" w:rsidP="00162E60">
            <w:pPr>
              <w:tabs>
                <w:tab w:val="left" w:pos="7214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Stay at TU Dresden</w:t>
            </w:r>
          </w:p>
          <w:p w14:paraId="504DD71D" w14:textId="07920DFE" w:rsidR="00047C37" w:rsidRPr="00047C37" w:rsidRDefault="00047C37" w:rsidP="00162E60">
            <w:pPr>
              <w:tabs>
                <w:tab w:val="left" w:pos="7214"/>
              </w:tabs>
              <w:rPr>
                <w:lang w:val="en-US"/>
              </w:rPr>
            </w:pPr>
            <w:r w:rsidRPr="00047C37">
              <w:rPr>
                <w:sz w:val="16"/>
                <w:szCs w:val="16"/>
                <w:lang w:val="en-US"/>
              </w:rPr>
              <w:t>P</w:t>
            </w:r>
            <w:r>
              <w:rPr>
                <w:sz w:val="16"/>
                <w:szCs w:val="16"/>
                <w:lang w:val="en-US"/>
              </w:rPr>
              <w:t>lanned/preferred time period</w:t>
            </w:r>
            <w:r w:rsidR="001A102F">
              <w:rPr>
                <w:sz w:val="16"/>
                <w:szCs w:val="16"/>
                <w:lang w:val="en-US"/>
              </w:rPr>
              <w:t>(s)</w:t>
            </w:r>
          </w:p>
        </w:tc>
        <w:tc>
          <w:tcPr>
            <w:tcW w:w="6168" w:type="dxa"/>
          </w:tcPr>
          <w:p w14:paraId="55424488" w14:textId="77777777" w:rsidR="00047C37" w:rsidRDefault="00047C37" w:rsidP="00B21739">
            <w:pPr>
              <w:tabs>
                <w:tab w:val="left" w:pos="7214"/>
              </w:tabs>
              <w:rPr>
                <w:lang w:val="en-US"/>
              </w:rPr>
            </w:pPr>
          </w:p>
        </w:tc>
      </w:tr>
    </w:tbl>
    <w:p w14:paraId="3EE2508D" w14:textId="5299BDC9" w:rsidR="00162E60" w:rsidRDefault="00162E60" w:rsidP="00B21739">
      <w:pPr>
        <w:tabs>
          <w:tab w:val="left" w:pos="7214"/>
        </w:tabs>
        <w:rPr>
          <w:lang w:val="en-US"/>
        </w:rPr>
      </w:pPr>
    </w:p>
    <w:p w14:paraId="41CAA39C" w14:textId="5A7712D7" w:rsidR="00797ABE" w:rsidRPr="00BF4337" w:rsidRDefault="006B0614" w:rsidP="003D1455">
      <w:pPr>
        <w:tabs>
          <w:tab w:val="left" w:pos="2835"/>
          <w:tab w:val="left" w:pos="7214"/>
        </w:tabs>
        <w:rPr>
          <w:lang w:val="en-US"/>
        </w:rPr>
      </w:pPr>
      <w:r>
        <w:rPr>
          <w:lang w:val="en-US"/>
        </w:rPr>
        <w:br/>
      </w:r>
      <w:r w:rsidR="00162E60">
        <w:rPr>
          <w:lang w:val="en-US"/>
        </w:rPr>
        <w:t>Place, date</w:t>
      </w:r>
      <w:r w:rsidR="00162E60">
        <w:rPr>
          <w:lang w:val="en-US"/>
        </w:rPr>
        <w:tab/>
        <w:t>Signature</w:t>
      </w:r>
    </w:p>
    <w:sectPr w:rsidR="00797ABE" w:rsidRPr="00BF4337" w:rsidSect="00732D44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454" w:left="1701" w:header="0" w:footer="11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AD5BF2" w14:textId="77777777" w:rsidR="004F64D9" w:rsidRDefault="004F64D9" w:rsidP="00A77480">
      <w:pPr>
        <w:spacing w:after="0" w:line="240" w:lineRule="auto"/>
      </w:pPr>
      <w:r>
        <w:separator/>
      </w:r>
    </w:p>
  </w:endnote>
  <w:endnote w:type="continuationSeparator" w:id="0">
    <w:p w14:paraId="5B8363CC" w14:textId="77777777" w:rsidR="004F64D9" w:rsidRDefault="004F64D9" w:rsidP="00A7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C2C75FFE-F028-4644-8B04-F058F05ABCCE}"/>
    <w:embedBold r:id="rId2" w:fontKey="{2EBC0DB4-136E-4631-A427-B8C9B59B0D0F}"/>
    <w:embedItalic r:id="rId3" w:fontKey="{913A3873-76CC-4938-88D1-2EBA42A97F9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457D329-85C8-40CC-A95E-B55837FD9063}"/>
    <w:embedBold r:id="rId5" w:fontKey="{457F55A1-0E60-46E8-A92F-58FBAD025AB0}"/>
    <w:embedItalic r:id="rId6" w:fontKey="{1C7D9813-65CF-4434-B54A-FE02B9796C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4221414-061A-4C71-B155-5FA0860DC450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944F6F4B-20B1-4043-8D72-DC59B2B447E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748FE764-2614-4F8E-8333-1EA1D781F82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1771D34-32BE-4FB4-8C95-F639989ED1A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97752" w14:textId="105E2A56" w:rsidR="00AA1040" w:rsidRDefault="00B21739" w:rsidP="00A77B7B">
    <w:pPr>
      <w:pStyle w:val="SeitenzahlFolgeseiten"/>
    </w:pPr>
    <w:r>
      <w:t>Page</w:t>
    </w:r>
    <w:r w:rsidR="00A77B7B">
      <w:t xml:space="preserve"> </w:t>
    </w:r>
    <w:r w:rsidR="00A77B7B">
      <w:fldChar w:fldCharType="begin"/>
    </w:r>
    <w:r w:rsidR="00A77B7B">
      <w:instrText>PAGE   \* MERGEFORMAT</w:instrText>
    </w:r>
    <w:r w:rsidR="00A77B7B">
      <w:fldChar w:fldCharType="separate"/>
    </w:r>
    <w:r w:rsidR="00420BFF">
      <w:rPr>
        <w:noProof/>
      </w:rPr>
      <w:t>2</w:t>
    </w:r>
    <w:r w:rsidR="00A77B7B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460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Caption w:val="Fußbereich"/>
      <w:tblDescription w:val="Angaben zu Postadresse, Zufahrt, bankverbindung etc."/>
    </w:tblPr>
    <w:tblGrid>
      <w:gridCol w:w="2410"/>
      <w:gridCol w:w="1843"/>
      <w:gridCol w:w="1701"/>
      <w:gridCol w:w="2268"/>
      <w:gridCol w:w="839"/>
    </w:tblGrid>
    <w:tr w:rsidR="00920C5C" w14:paraId="225DB4DD" w14:textId="77777777" w:rsidTr="00732D44">
      <w:tc>
        <w:tcPr>
          <w:tcW w:w="2410" w:type="dxa"/>
          <w:tcMar>
            <w:bottom w:w="113" w:type="dxa"/>
          </w:tcMar>
        </w:tcPr>
        <w:p w14:paraId="02E64B0E" w14:textId="77777777" w:rsidR="00920C5C" w:rsidRPr="00B6382E" w:rsidRDefault="00920C5C" w:rsidP="00732D44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  <w:lang w:val="fr-FR"/>
            </w:rPr>
          </w:pPr>
          <w:r w:rsidRPr="00B6382E">
            <w:rPr>
              <w:rStyle w:val="Kursiv"/>
              <w:lang w:val="fr-FR"/>
            </w:rPr>
            <w:t>Posta</w:t>
          </w:r>
          <w:r w:rsidR="00B92C1A" w:rsidRPr="00B6382E">
            <w:rPr>
              <w:rStyle w:val="Kursiv"/>
              <w:lang w:val="fr-FR"/>
            </w:rPr>
            <w:t>l add</w:t>
          </w:r>
          <w:r w:rsidR="00552C2E">
            <w:rPr>
              <w:rStyle w:val="Kursiv"/>
              <w:lang w:val="fr-FR"/>
            </w:rPr>
            <w:t>r</w:t>
          </w:r>
          <w:r w:rsidRPr="00B6382E">
            <w:rPr>
              <w:rStyle w:val="Kursiv"/>
              <w:lang w:val="fr-FR"/>
            </w:rPr>
            <w:t>ess (</w:t>
          </w:r>
          <w:r w:rsidR="00B92C1A" w:rsidRPr="00B6382E">
            <w:rPr>
              <w:rStyle w:val="Kursiv"/>
              <w:lang w:val="fr-FR"/>
            </w:rPr>
            <w:t>Letters</w:t>
          </w:r>
          <w:r w:rsidRPr="00B6382E">
            <w:rPr>
              <w:rStyle w:val="Kursiv"/>
              <w:lang w:val="fr-FR"/>
            </w:rPr>
            <w:t>)</w:t>
          </w:r>
        </w:p>
        <w:p w14:paraId="57DA0737" w14:textId="77777777" w:rsidR="00920C5C" w:rsidRPr="00B6382E" w:rsidRDefault="00920C5C" w:rsidP="00732D44">
          <w:pPr>
            <w:pStyle w:val="FubereichStandard"/>
            <w:framePr w:hSpace="0" w:wrap="auto" w:vAnchor="margin" w:hAnchor="text" w:yAlign="inline"/>
            <w:suppressOverlap w:val="0"/>
            <w:rPr>
              <w:lang w:val="fr-FR"/>
            </w:rPr>
          </w:pPr>
          <w:r w:rsidRPr="00B6382E">
            <w:rPr>
              <w:lang w:val="fr-FR"/>
            </w:rPr>
            <w:t xml:space="preserve">TU Dresden, </w:t>
          </w:r>
        </w:p>
        <w:p w14:paraId="6253AC7C" w14:textId="77777777" w:rsidR="00920C5C" w:rsidRDefault="00920C5C" w:rsidP="00732D44">
          <w:pPr>
            <w:pStyle w:val="FubereichStandard"/>
            <w:framePr w:hSpace="0" w:wrap="auto" w:vAnchor="margin" w:hAnchor="text" w:yAlign="inline"/>
            <w:suppressOverlap w:val="0"/>
          </w:pPr>
          <w:r>
            <w:t>01062 Dresden</w:t>
          </w:r>
        </w:p>
      </w:tc>
      <w:tc>
        <w:tcPr>
          <w:tcW w:w="1843" w:type="dxa"/>
          <w:tcMar>
            <w:bottom w:w="113" w:type="dxa"/>
          </w:tcMar>
        </w:tcPr>
        <w:p w14:paraId="3F0D0A48" w14:textId="77777777" w:rsidR="00920C5C" w:rsidRPr="00670891" w:rsidRDefault="00B92C1A" w:rsidP="00732D44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>
            <w:rPr>
              <w:rStyle w:val="Kursiv"/>
            </w:rPr>
            <w:t>Visiting address</w:t>
          </w:r>
        </w:p>
        <w:p w14:paraId="725041F2" w14:textId="77777777" w:rsidR="00920C5C" w:rsidRDefault="00DC6DBB" w:rsidP="00732D44">
          <w:pPr>
            <w:pStyle w:val="FubereichStandard"/>
            <w:framePr w:hSpace="0" w:wrap="auto" w:vAnchor="margin" w:hAnchor="text" w:yAlign="inline"/>
            <w:suppressOverlap w:val="0"/>
          </w:pPr>
          <w:r>
            <w:t>Mommsenstraße 9</w:t>
          </w:r>
          <w:r>
            <w:br/>
            <w:t>01069</w:t>
          </w:r>
          <w:r w:rsidR="00920C5C">
            <w:t xml:space="preserve"> Dresden</w:t>
          </w:r>
        </w:p>
      </w:tc>
      <w:tc>
        <w:tcPr>
          <w:tcW w:w="1701" w:type="dxa"/>
          <w:tcMar>
            <w:bottom w:w="113" w:type="dxa"/>
          </w:tcMar>
        </w:tcPr>
        <w:p w14:paraId="0BFEE04C" w14:textId="77777777" w:rsidR="00920C5C" w:rsidRPr="00670891" w:rsidRDefault="00B92C1A" w:rsidP="00732D44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>
            <w:rPr>
              <w:rStyle w:val="Kursiv"/>
            </w:rPr>
            <w:t>Tax ID</w:t>
          </w:r>
          <w:r w:rsidR="00920C5C" w:rsidRPr="00670891">
            <w:rPr>
              <w:rStyle w:val="Kursiv"/>
            </w:rPr>
            <w:t xml:space="preserve"> </w:t>
          </w:r>
        </w:p>
        <w:p w14:paraId="4BEF6EFE" w14:textId="77777777" w:rsidR="00920C5C" w:rsidRDefault="00920C5C" w:rsidP="00732D44">
          <w:pPr>
            <w:pStyle w:val="FubereichStandard"/>
            <w:framePr w:hSpace="0" w:wrap="auto" w:vAnchor="margin" w:hAnchor="text" w:yAlign="inline"/>
            <w:suppressOverlap w:val="0"/>
          </w:pPr>
          <w:r>
            <w:t>(</w:t>
          </w:r>
          <w:r w:rsidR="00B92C1A">
            <w:t>Domestic</w:t>
          </w:r>
          <w:r>
            <w:t>)</w:t>
          </w:r>
        </w:p>
        <w:p w14:paraId="3B81E6A2" w14:textId="77777777" w:rsidR="00920C5C" w:rsidRDefault="00920C5C" w:rsidP="00732D44">
          <w:pPr>
            <w:pStyle w:val="FubereichStandard"/>
            <w:framePr w:hSpace="0" w:wrap="auto" w:vAnchor="margin" w:hAnchor="text" w:yAlign="inline"/>
            <w:suppressOverlap w:val="0"/>
          </w:pPr>
          <w:r>
            <w:t>203/149/02549</w:t>
          </w:r>
        </w:p>
      </w:tc>
      <w:tc>
        <w:tcPr>
          <w:tcW w:w="2268" w:type="dxa"/>
          <w:tcMar>
            <w:bottom w:w="113" w:type="dxa"/>
          </w:tcMar>
        </w:tcPr>
        <w:p w14:paraId="01799EF6" w14:textId="77777777" w:rsidR="00920C5C" w:rsidRPr="00670891" w:rsidRDefault="00920C5C" w:rsidP="00732D44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 w:rsidRPr="00670891">
            <w:rPr>
              <w:rStyle w:val="Kursiv"/>
            </w:rPr>
            <w:t>Bank</w:t>
          </w:r>
          <w:r w:rsidR="00B92C1A">
            <w:rPr>
              <w:rStyle w:val="Kursiv"/>
            </w:rPr>
            <w:t xml:space="preserve"> details</w:t>
          </w:r>
        </w:p>
        <w:p w14:paraId="31D3E922" w14:textId="77777777" w:rsidR="00920C5C" w:rsidRDefault="00920C5C" w:rsidP="00732D44">
          <w:pPr>
            <w:pStyle w:val="FubereichStandard"/>
            <w:framePr w:hSpace="0" w:wrap="auto" w:vAnchor="margin" w:hAnchor="text" w:yAlign="inline"/>
            <w:suppressOverlap w:val="0"/>
          </w:pPr>
          <w:r>
            <w:t xml:space="preserve">Commerzbank AG, </w:t>
          </w:r>
        </w:p>
        <w:p w14:paraId="29A385CF" w14:textId="77777777" w:rsidR="00920C5C" w:rsidRDefault="00B92C1A" w:rsidP="00732D44">
          <w:pPr>
            <w:pStyle w:val="FubereichStandard"/>
            <w:framePr w:hSpace="0" w:wrap="auto" w:vAnchor="margin" w:hAnchor="text" w:yAlign="inline"/>
            <w:suppressOverlap w:val="0"/>
          </w:pPr>
          <w:r>
            <w:t>B.o.</w:t>
          </w:r>
          <w:r w:rsidR="00920C5C">
            <w:t xml:space="preserve"> Dresden</w:t>
          </w:r>
        </w:p>
      </w:tc>
      <w:tc>
        <w:tcPr>
          <w:tcW w:w="839" w:type="dxa"/>
          <w:vMerge w:val="restart"/>
          <w:tcMar>
            <w:bottom w:w="113" w:type="dxa"/>
          </w:tcMar>
        </w:tcPr>
        <w:p w14:paraId="01512DFB" w14:textId="77777777" w:rsidR="00920C5C" w:rsidRPr="004E7D3D" w:rsidRDefault="004E7D3D" w:rsidP="00732D44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71552" behindDoc="0" locked="1" layoutInCell="1" allowOverlap="0" wp14:anchorId="3208B45D" wp14:editId="12FC2F6D">
                <wp:simplePos x="0" y="0"/>
                <wp:positionH relativeFrom="column">
                  <wp:posOffset>50165</wp:posOffset>
                </wp:positionH>
                <wp:positionV relativeFrom="page">
                  <wp:posOffset>133350</wp:posOffset>
                </wp:positionV>
                <wp:extent cx="406800" cy="813600"/>
                <wp:effectExtent l="0" t="0" r="0" b="5715"/>
                <wp:wrapSquare wrapText="bothSides"/>
                <wp:docPr id="5" name="Grafik 5" descr="Logo" title="DD-conce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DDC-07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800" cy="81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20C5C">
            <w:t xml:space="preserve"> </w:t>
          </w:r>
          <w:r w:rsidRPr="004E7D3D">
            <w:rPr>
              <w:rStyle w:val="Kursiv"/>
            </w:rPr>
            <w:t>M</w:t>
          </w:r>
          <w:r w:rsidR="00B92C1A">
            <w:rPr>
              <w:rStyle w:val="Kursiv"/>
            </w:rPr>
            <w:t>ember of</w:t>
          </w:r>
          <w:r w:rsidRPr="004E7D3D">
            <w:rPr>
              <w:rStyle w:val="Kursiv"/>
            </w:rPr>
            <w:t>:</w:t>
          </w:r>
        </w:p>
      </w:tc>
    </w:tr>
    <w:tr w:rsidR="00920C5C" w14:paraId="327B57C7" w14:textId="77777777" w:rsidTr="00732D44">
      <w:tc>
        <w:tcPr>
          <w:tcW w:w="2410" w:type="dxa"/>
          <w:tcMar>
            <w:bottom w:w="113" w:type="dxa"/>
          </w:tcMar>
        </w:tcPr>
        <w:p w14:paraId="7FF046BB" w14:textId="77777777" w:rsidR="00920C5C" w:rsidRPr="00B92C1A" w:rsidRDefault="00920C5C" w:rsidP="00732D44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  <w:lang w:val="en-US"/>
            </w:rPr>
          </w:pPr>
          <w:r w:rsidRPr="00B92C1A">
            <w:rPr>
              <w:rStyle w:val="Kursiv"/>
              <w:lang w:val="en-US"/>
            </w:rPr>
            <w:t>Posta</w:t>
          </w:r>
          <w:r w:rsidR="00B92C1A" w:rsidRPr="00B92C1A">
            <w:rPr>
              <w:rStyle w:val="Kursiv"/>
              <w:lang w:val="en-US"/>
            </w:rPr>
            <w:t>l ad</w:t>
          </w:r>
          <w:r w:rsidRPr="00B92C1A">
            <w:rPr>
              <w:rStyle w:val="Kursiv"/>
              <w:lang w:val="en-US"/>
            </w:rPr>
            <w:t>dress (Pa</w:t>
          </w:r>
          <w:r w:rsidR="00B92C1A" w:rsidRPr="00B92C1A">
            <w:rPr>
              <w:rStyle w:val="Kursiv"/>
              <w:lang w:val="en-US"/>
            </w:rPr>
            <w:t>rcels or the like</w:t>
          </w:r>
          <w:r w:rsidRPr="00B92C1A">
            <w:rPr>
              <w:rStyle w:val="Kursiv"/>
              <w:lang w:val="en-US"/>
            </w:rPr>
            <w:t>)</w:t>
          </w:r>
        </w:p>
        <w:p w14:paraId="3FD669B9" w14:textId="77777777" w:rsidR="00920C5C" w:rsidRDefault="00920C5C" w:rsidP="00732D44">
          <w:pPr>
            <w:pStyle w:val="FubereichStandard"/>
            <w:framePr w:hSpace="0" w:wrap="auto" w:vAnchor="margin" w:hAnchor="text" w:yAlign="inline"/>
            <w:suppressOverlap w:val="0"/>
          </w:pPr>
          <w:r>
            <w:t xml:space="preserve">TU Dresden, </w:t>
          </w:r>
        </w:p>
        <w:p w14:paraId="1FA2A65E" w14:textId="77777777" w:rsidR="00920C5C" w:rsidRDefault="00920C5C" w:rsidP="00732D44">
          <w:pPr>
            <w:pStyle w:val="FubereichStandard"/>
            <w:framePr w:hSpace="0" w:wrap="auto" w:vAnchor="margin" w:hAnchor="text" w:yAlign="inline"/>
            <w:suppressOverlap w:val="0"/>
          </w:pPr>
          <w:r>
            <w:t xml:space="preserve">Helmholtzstraße 10, </w:t>
          </w:r>
        </w:p>
        <w:p w14:paraId="3DD5148D" w14:textId="77777777" w:rsidR="00920C5C" w:rsidRDefault="00920C5C" w:rsidP="00732D44">
          <w:pPr>
            <w:pStyle w:val="FubereichStandard"/>
            <w:framePr w:hSpace="0" w:wrap="auto" w:vAnchor="margin" w:hAnchor="text" w:yAlign="inline"/>
            <w:suppressOverlap w:val="0"/>
          </w:pPr>
          <w:r>
            <w:t>01069 Dresden</w:t>
          </w:r>
        </w:p>
      </w:tc>
      <w:tc>
        <w:tcPr>
          <w:tcW w:w="1843" w:type="dxa"/>
          <w:tcMar>
            <w:bottom w:w="113" w:type="dxa"/>
          </w:tcMar>
        </w:tcPr>
        <w:p w14:paraId="32824C1A" w14:textId="77777777" w:rsidR="00920C5C" w:rsidRPr="00B92C1A" w:rsidRDefault="00920C5C" w:rsidP="00732D44">
          <w:pPr>
            <w:pStyle w:val="FubereichStandard"/>
            <w:framePr w:hSpace="0" w:wrap="auto" w:vAnchor="margin" w:hAnchor="text" w:yAlign="inline"/>
            <w:ind w:left="284"/>
            <w:suppressOverlap w:val="0"/>
            <w:rPr>
              <w:lang w:val="en-US"/>
            </w:rPr>
          </w:pPr>
          <w:r>
            <w:rPr>
              <w:i/>
              <w:noProof/>
              <w:lang w:eastAsia="de-DE"/>
            </w:rPr>
            <w:drawing>
              <wp:anchor distT="0" distB="0" distL="36195" distR="36195" simplePos="0" relativeHeight="251670528" behindDoc="0" locked="1" layoutInCell="1" allowOverlap="0" wp14:anchorId="6FB421B1" wp14:editId="6C7D6CDF">
                <wp:simplePos x="0" y="0"/>
                <wp:positionH relativeFrom="column">
                  <wp:posOffset>635</wp:posOffset>
                </wp:positionH>
                <wp:positionV relativeFrom="page">
                  <wp:posOffset>21590</wp:posOffset>
                </wp:positionV>
                <wp:extent cx="144000" cy="158400"/>
                <wp:effectExtent l="0" t="0" r="8890" b="0"/>
                <wp:wrapNone/>
                <wp:docPr id="19" name="Grafik 19" descr="Icon" title="Rollstuhlfahr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kto_barrierefrei_BB-01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5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92C1A" w:rsidRPr="00B92C1A">
            <w:rPr>
              <w:rStyle w:val="Kursiv"/>
              <w:lang w:val="en-US"/>
            </w:rPr>
            <w:t>Access</w:t>
          </w:r>
          <w:r w:rsidRPr="00B92C1A">
            <w:rPr>
              <w:lang w:val="en-US"/>
            </w:rPr>
            <w:t xml:space="preserve"> f</w:t>
          </w:r>
          <w:r w:rsidR="00B92C1A" w:rsidRPr="00B92C1A">
            <w:rPr>
              <w:lang w:val="en-US"/>
            </w:rPr>
            <w:t>o</w:t>
          </w:r>
          <w:r w:rsidRPr="00B92C1A">
            <w:rPr>
              <w:lang w:val="en-US"/>
            </w:rPr>
            <w:t xml:space="preserve">r </w:t>
          </w:r>
          <w:r w:rsidRPr="00B92C1A">
            <w:rPr>
              <w:lang w:val="en-US"/>
            </w:rPr>
            <w:br/>
          </w:r>
          <w:r w:rsidR="00B92C1A" w:rsidRPr="00B92C1A">
            <w:rPr>
              <w:lang w:val="en-US"/>
            </w:rPr>
            <w:t>wheelchair users</w:t>
          </w:r>
          <w:r w:rsidRPr="00B92C1A">
            <w:rPr>
              <w:lang w:val="en-US"/>
            </w:rPr>
            <w:t xml:space="preserve"> </w:t>
          </w:r>
        </w:p>
        <w:p w14:paraId="4BAE43FB" w14:textId="77777777" w:rsidR="00B92C1A" w:rsidRPr="00B92C1A" w:rsidRDefault="00B92C1A" w:rsidP="00732D44">
          <w:pPr>
            <w:pStyle w:val="FubereichStandard"/>
            <w:framePr w:hSpace="0" w:wrap="auto" w:vAnchor="margin" w:hAnchor="text" w:yAlign="inline"/>
            <w:suppressOverlap w:val="0"/>
            <w:rPr>
              <w:lang w:val="en-US"/>
            </w:rPr>
          </w:pPr>
          <w:r w:rsidRPr="00B92C1A">
            <w:rPr>
              <w:lang w:val="en-US"/>
            </w:rPr>
            <w:t>to GF via</w:t>
          </w:r>
          <w:r w:rsidR="00920C5C" w:rsidRPr="00B92C1A">
            <w:rPr>
              <w:lang w:val="en-US"/>
            </w:rPr>
            <w:t xml:space="preserve"> </w:t>
          </w:r>
          <w:r w:rsidRPr="00B92C1A">
            <w:rPr>
              <w:lang w:val="en-US"/>
            </w:rPr>
            <w:t>r</w:t>
          </w:r>
          <w:r w:rsidR="00920C5C" w:rsidRPr="00B92C1A">
            <w:rPr>
              <w:lang w:val="en-US"/>
            </w:rPr>
            <w:t>amp</w:t>
          </w:r>
        </w:p>
        <w:p w14:paraId="7772D969" w14:textId="77777777" w:rsidR="00920C5C" w:rsidRPr="00BA06E5" w:rsidRDefault="00B92C1A" w:rsidP="00732D44">
          <w:pPr>
            <w:pStyle w:val="FubereichStandard"/>
            <w:framePr w:hSpace="0" w:wrap="auto" w:vAnchor="margin" w:hAnchor="text" w:yAlign="inline"/>
            <w:suppressOverlap w:val="0"/>
          </w:pPr>
          <w:r>
            <w:rPr>
              <w:lang w:val="en-US"/>
            </w:rPr>
            <w:t>at the main entrance</w:t>
          </w:r>
        </w:p>
      </w:tc>
      <w:tc>
        <w:tcPr>
          <w:tcW w:w="1701" w:type="dxa"/>
          <w:tcMar>
            <w:bottom w:w="113" w:type="dxa"/>
          </w:tcMar>
        </w:tcPr>
        <w:p w14:paraId="0C0B7A33" w14:textId="77777777" w:rsidR="00B92C1A" w:rsidRDefault="00B92C1A" w:rsidP="00732D44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>
            <w:rPr>
              <w:rStyle w:val="Kursiv"/>
            </w:rPr>
            <w:t xml:space="preserve">VAT ID </w:t>
          </w:r>
        </w:p>
        <w:p w14:paraId="2F5B9D1E" w14:textId="77777777" w:rsidR="00920C5C" w:rsidRDefault="00920C5C" w:rsidP="00732D44">
          <w:pPr>
            <w:pStyle w:val="FubereichStandard"/>
            <w:framePr w:hSpace="0" w:wrap="auto" w:vAnchor="margin" w:hAnchor="text" w:yAlign="inline"/>
            <w:suppressOverlap w:val="0"/>
          </w:pPr>
          <w:r>
            <w:t>(</w:t>
          </w:r>
          <w:r w:rsidR="00B92C1A">
            <w:t>Foreign</w:t>
          </w:r>
          <w:r>
            <w:t>)</w:t>
          </w:r>
        </w:p>
        <w:p w14:paraId="68A75047" w14:textId="77777777" w:rsidR="00920C5C" w:rsidRDefault="00920C5C" w:rsidP="00732D44">
          <w:pPr>
            <w:pStyle w:val="FubereichStandard"/>
            <w:framePr w:hSpace="0" w:wrap="auto" w:vAnchor="margin" w:hAnchor="text" w:yAlign="inline"/>
            <w:suppressOverlap w:val="0"/>
          </w:pPr>
          <w:r>
            <w:t>DE 188 369 991</w:t>
          </w:r>
        </w:p>
      </w:tc>
      <w:tc>
        <w:tcPr>
          <w:tcW w:w="2268" w:type="dxa"/>
          <w:tcMar>
            <w:bottom w:w="113" w:type="dxa"/>
          </w:tcMar>
        </w:tcPr>
        <w:p w14:paraId="75BF9F76" w14:textId="77777777" w:rsidR="00920C5C" w:rsidRPr="0031725B" w:rsidRDefault="00920C5C" w:rsidP="00732D44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 w:rsidRPr="0031725B">
            <w:rPr>
              <w:rStyle w:val="Kursiv"/>
            </w:rPr>
            <w:t xml:space="preserve">IBAN </w:t>
          </w:r>
        </w:p>
        <w:p w14:paraId="535572BE" w14:textId="77777777" w:rsidR="00920C5C" w:rsidRDefault="00920C5C" w:rsidP="00732D44">
          <w:pPr>
            <w:pStyle w:val="FubereichStandard"/>
            <w:framePr w:hSpace="0" w:wrap="auto" w:vAnchor="margin" w:hAnchor="text" w:yAlign="inline"/>
            <w:suppressOverlap w:val="0"/>
          </w:pPr>
          <w:r>
            <w:t>DE52 8504 0000 0800 4004 00</w:t>
          </w:r>
        </w:p>
        <w:p w14:paraId="101FCD0D" w14:textId="77777777" w:rsidR="00920C5C" w:rsidRDefault="00920C5C" w:rsidP="00732D44">
          <w:pPr>
            <w:pStyle w:val="FubereichStandard"/>
            <w:framePr w:hSpace="0" w:wrap="auto" w:vAnchor="margin" w:hAnchor="text" w:yAlign="inline"/>
            <w:suppressOverlap w:val="0"/>
          </w:pPr>
          <w:r>
            <w:t>BIC COBADEFF850</w:t>
          </w:r>
        </w:p>
      </w:tc>
      <w:tc>
        <w:tcPr>
          <w:tcW w:w="839" w:type="dxa"/>
          <w:vMerge/>
          <w:tcMar>
            <w:bottom w:w="113" w:type="dxa"/>
          </w:tcMar>
        </w:tcPr>
        <w:p w14:paraId="2F0A2006" w14:textId="77777777" w:rsidR="00920C5C" w:rsidRDefault="00920C5C" w:rsidP="00732D44">
          <w:pPr>
            <w:pStyle w:val="FubereichStandard"/>
            <w:framePr w:hSpace="0" w:wrap="auto" w:vAnchor="margin" w:hAnchor="text" w:yAlign="inline"/>
            <w:suppressOverlap w:val="0"/>
          </w:pPr>
        </w:p>
      </w:tc>
    </w:tr>
    <w:tr w:rsidR="00920C5C" w:rsidRPr="009F1DBA" w14:paraId="1CB32B31" w14:textId="77777777" w:rsidTr="00732D44">
      <w:tc>
        <w:tcPr>
          <w:tcW w:w="2410" w:type="dxa"/>
          <w:tcMar>
            <w:bottom w:w="113" w:type="dxa"/>
          </w:tcMar>
        </w:tcPr>
        <w:p w14:paraId="40E33FB7" w14:textId="77777777" w:rsidR="00920C5C" w:rsidRDefault="00920C5C" w:rsidP="00732D44">
          <w:pPr>
            <w:pStyle w:val="FubereichStandard"/>
            <w:framePr w:hSpace="0" w:wrap="auto" w:vAnchor="margin" w:hAnchor="text" w:yAlign="inline"/>
            <w:suppressOverlap w:val="0"/>
          </w:pPr>
          <w:r w:rsidRPr="0031725B">
            <w:rPr>
              <w:rStyle w:val="Kursiv"/>
            </w:rPr>
            <w:t>Internet</w:t>
          </w:r>
          <w:r w:rsidRPr="006E4761">
            <w:t xml:space="preserve"> https://tu-dresden.de</w:t>
          </w:r>
        </w:p>
      </w:tc>
      <w:tc>
        <w:tcPr>
          <w:tcW w:w="5812" w:type="dxa"/>
          <w:gridSpan w:val="3"/>
          <w:tcMar>
            <w:bottom w:w="113" w:type="dxa"/>
          </w:tcMar>
        </w:tcPr>
        <w:p w14:paraId="691021D3" w14:textId="77777777" w:rsidR="00920C5C" w:rsidRPr="00B92C1A" w:rsidRDefault="00B92C1A" w:rsidP="00732D44">
          <w:pPr>
            <w:pStyle w:val="FubereichStandard"/>
            <w:framePr w:hSpace="0" w:wrap="auto" w:vAnchor="margin" w:hAnchor="text" w:yAlign="inline"/>
            <w:suppressOverlap w:val="0"/>
            <w:rPr>
              <w:rStyle w:val="Fett"/>
              <w:lang w:val="en-US"/>
            </w:rPr>
          </w:pPr>
          <w:r w:rsidRPr="00B92C1A">
            <w:rPr>
              <w:rStyle w:val="Fett"/>
              <w:lang w:val="en-US"/>
            </w:rPr>
            <w:t>No access for electronically signed or encrypted electronic documents</w:t>
          </w:r>
          <w:r w:rsidR="00920C5C" w:rsidRPr="00B92C1A">
            <w:rPr>
              <w:rStyle w:val="Fett"/>
              <w:lang w:val="en-US"/>
            </w:rPr>
            <w:t>.</w:t>
          </w:r>
        </w:p>
      </w:tc>
      <w:tc>
        <w:tcPr>
          <w:tcW w:w="839" w:type="dxa"/>
          <w:vMerge/>
        </w:tcPr>
        <w:p w14:paraId="2AEE8D65" w14:textId="77777777" w:rsidR="00920C5C" w:rsidRPr="00B92C1A" w:rsidRDefault="00920C5C" w:rsidP="00732D44">
          <w:pPr>
            <w:pStyle w:val="FubereichStandard"/>
            <w:framePr w:hSpace="0" w:wrap="auto" w:vAnchor="margin" w:hAnchor="text" w:yAlign="inline"/>
            <w:suppressOverlap w:val="0"/>
            <w:rPr>
              <w:rStyle w:val="Fett"/>
              <w:lang w:val="en-US"/>
            </w:rPr>
          </w:pPr>
        </w:p>
      </w:tc>
    </w:tr>
  </w:tbl>
  <w:p w14:paraId="208CC5ED" w14:textId="77777777" w:rsidR="00B21739" w:rsidRPr="00B92C1A" w:rsidRDefault="00B21739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2D44DB" w14:textId="77777777" w:rsidR="004F64D9" w:rsidRDefault="004F64D9" w:rsidP="00A77480">
      <w:pPr>
        <w:spacing w:after="0" w:line="240" w:lineRule="auto"/>
      </w:pPr>
      <w:r>
        <w:separator/>
      </w:r>
    </w:p>
  </w:footnote>
  <w:footnote w:type="continuationSeparator" w:id="0">
    <w:p w14:paraId="25950E9D" w14:textId="77777777" w:rsidR="004F64D9" w:rsidRDefault="004F64D9" w:rsidP="00A77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2223F" w14:textId="77777777" w:rsidR="00997732" w:rsidRDefault="00997732" w:rsidP="00997732">
    <w:pPr>
      <w:pStyle w:val="Kopfzeile"/>
    </w:pPr>
  </w:p>
  <w:p w14:paraId="43C88BC6" w14:textId="77777777" w:rsidR="00997732" w:rsidRDefault="0099773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17AAC" w14:textId="77777777" w:rsidR="002C79F8" w:rsidRDefault="00774F2B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1" layoutInCell="1" allowOverlap="0" wp14:anchorId="4B78A1CF" wp14:editId="6DE452D2">
              <wp:simplePos x="0" y="0"/>
              <wp:positionH relativeFrom="column">
                <wp:posOffset>0</wp:posOffset>
              </wp:positionH>
              <wp:positionV relativeFrom="page">
                <wp:posOffset>1256030</wp:posOffset>
              </wp:positionV>
              <wp:extent cx="5752465" cy="204470"/>
              <wp:effectExtent l="0" t="0" r="635" b="5080"/>
              <wp:wrapSquare wrapText="bothSides"/>
              <wp:docPr id="24" name="Textfeld 24" descr=" " title="Einrichtung des Absender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2465" cy="204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DB33F6" w14:textId="77777777" w:rsidR="00774F2B" w:rsidRDefault="001248B5" w:rsidP="00774F2B">
                          <w:r>
                            <w:rPr>
                              <w:rStyle w:val="Querbalken1Ebenefett"/>
                            </w:rPr>
                            <w:t>Fa</w:t>
                          </w:r>
                          <w:r w:rsidR="00281D5C">
                            <w:rPr>
                              <w:rStyle w:val="Querbalken1Ebenefett"/>
                            </w:rPr>
                            <w:t>c</w:t>
                          </w:r>
                          <w:r>
                            <w:rPr>
                              <w:rStyle w:val="Querbalken1Ebenefett"/>
                            </w:rPr>
                            <w:t>ult</w:t>
                          </w:r>
                          <w:r w:rsidR="00281D5C">
                            <w:rPr>
                              <w:rStyle w:val="Querbalken1Ebenefett"/>
                            </w:rPr>
                            <w:t>y</w:t>
                          </w:r>
                          <w:r>
                            <w:rPr>
                              <w:rStyle w:val="Querbalken1Ebenefett"/>
                            </w:rPr>
                            <w:t xml:space="preserve"> </w:t>
                          </w:r>
                          <w:r w:rsidR="003F76DE">
                            <w:rPr>
                              <w:rStyle w:val="Querbalken1Ebenefett"/>
                            </w:rPr>
                            <w:t>of Business and Economics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8" type="#_x0000_t202" alt="Titel: Einrichtung des Absenders - Beschreibung:  " style="position:absolute;margin-left:0;margin-top:98.9pt;width:452.95pt;height:16.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" o:allowoverlap="f" filled="f" stroked="f" strokeweight=".5pt">
              <v:textbox inset="0,0,0,0">
                <w:txbxContent>
                  <w:p w:rsidR="00774F2B" w:rsidRDefault="001248B5" w:rsidP="00774F2B">
                    <w:proofErr w:type="spellStart"/>
                    <w:r>
                      <w:rPr>
                        <w:rStyle w:val="Querbalken1Ebenefett"/>
                      </w:rPr>
                      <w:t>Fa</w:t>
                    </w:r>
                    <w:r w:rsidR="00281D5C">
                      <w:rPr>
                        <w:rStyle w:val="Querbalken1Ebenefett"/>
                      </w:rPr>
                      <w:t>c</w:t>
                    </w:r>
                    <w:r>
                      <w:rPr>
                        <w:rStyle w:val="Querbalken1Ebenefett"/>
                      </w:rPr>
                      <w:t>ult</w:t>
                    </w:r>
                    <w:r w:rsidR="00281D5C">
                      <w:rPr>
                        <w:rStyle w:val="Querbalken1Ebenefett"/>
                      </w:rPr>
                      <w:t>y</w:t>
                    </w:r>
                    <w:proofErr w:type="spellEnd"/>
                    <w:r>
                      <w:rPr>
                        <w:rStyle w:val="Querbalken1Ebenefett"/>
                      </w:rPr>
                      <w:t xml:space="preserve"> </w:t>
                    </w:r>
                    <w:proofErr w:type="spellStart"/>
                    <w:r w:rsidR="003F76DE">
                      <w:rPr>
                        <w:rStyle w:val="Querbalken1Ebenefett"/>
                      </w:rPr>
                      <w:t>of</w:t>
                    </w:r>
                    <w:proofErr w:type="spellEnd"/>
                    <w:r w:rsidR="003F76DE">
                      <w:rPr>
                        <w:rStyle w:val="Querbalken1Ebenefett"/>
                      </w:rPr>
                      <w:t xml:space="preserve"> Business </w:t>
                    </w:r>
                    <w:proofErr w:type="spellStart"/>
                    <w:r w:rsidR="003F76DE">
                      <w:rPr>
                        <w:rStyle w:val="Querbalken1Ebenefett"/>
                      </w:rPr>
                      <w:t>and</w:t>
                    </w:r>
                    <w:proofErr w:type="spellEnd"/>
                    <w:r w:rsidR="003F76DE">
                      <w:rPr>
                        <w:rStyle w:val="Querbalken1Ebenefett"/>
                      </w:rPr>
                      <w:t xml:space="preserve"> Economics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0" wp14:anchorId="6B4A2D36" wp14:editId="17B55240">
              <wp:simplePos x="0" y="0"/>
              <wp:positionH relativeFrom="page">
                <wp:posOffset>1081405</wp:posOffset>
              </wp:positionH>
              <wp:positionV relativeFrom="page">
                <wp:posOffset>1257300</wp:posOffset>
              </wp:positionV>
              <wp:extent cx="5760000" cy="0"/>
              <wp:effectExtent l="0" t="0" r="31750" b="19050"/>
              <wp:wrapNone/>
              <wp:docPr id="1" name="Gerader Verbinder 1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7B2B6CA3" id="Gerader Verbinder 1" o:spid="_x0000_s1026" alt="Titel: Linie - Beschreibung:  " style="position:absolute;z-index:-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99pt" to="538.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22212ECE" wp14:editId="6E0D483C">
              <wp:simplePos x="0" y="0"/>
              <wp:positionH relativeFrom="page">
                <wp:posOffset>1081405</wp:posOffset>
              </wp:positionH>
              <wp:positionV relativeFrom="page">
                <wp:posOffset>1441450</wp:posOffset>
              </wp:positionV>
              <wp:extent cx="5760000" cy="0"/>
              <wp:effectExtent l="0" t="0" r="31750" b="19050"/>
              <wp:wrapNone/>
              <wp:docPr id="2" name="Gerader Verbinder 2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538827BB" id="Gerader Verbinder 2" o:spid="_x0000_s1026" alt="Titel: Linie - Beschreibung:  " style="position:absolute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113.5pt" to="538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w:drawing>
        <wp:anchor distT="0" distB="0" distL="114300" distR="114300" simplePos="0" relativeHeight="251659264" behindDoc="1" locked="1" layoutInCell="1" allowOverlap="0" wp14:anchorId="0E9916DE" wp14:editId="220EF9DF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16" name="Grafik 16" descr="achteckige Schraube mit Schriftzug Technische Universität Dresden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0" wp14:anchorId="3394B4D5" wp14:editId="6AEA1A88">
              <wp:simplePos x="0" y="0"/>
              <wp:positionH relativeFrom="page">
                <wp:posOffset>1085215</wp:posOffset>
              </wp:positionH>
              <wp:positionV relativeFrom="page">
                <wp:posOffset>1176020</wp:posOffset>
              </wp:positionV>
              <wp:extent cx="5767070" cy="197485"/>
              <wp:effectExtent l="0" t="0" r="5080" b="12065"/>
              <wp:wrapSquare wrapText="bothSides"/>
              <wp:docPr id="8" name="Textfeld 8" title="Institut/Einrichtun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070" cy="197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F66A17" w14:textId="77777777" w:rsidR="002C79F8" w:rsidRPr="00AA1040" w:rsidRDefault="002C79F8" w:rsidP="002C79F8">
                          <w:pPr>
                            <w:pStyle w:val="Querbalken2Ebene"/>
                          </w:pPr>
                          <w:r w:rsidRPr="00AA1040">
                            <w:rPr>
                              <w:rStyle w:val="Querbalken1Ebenefett"/>
                            </w:rPr>
                            <w:t>Der…</w:t>
                          </w:r>
                          <w:r w:rsidRPr="00AA1040">
                            <w:t xml:space="preserve"> Dezernat…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635C7E57" id="Textfeld 8" o:spid="_x0000_s1029" type="#_x0000_t202" alt="Titel: Institut/Einrichtung" style="position:absolute;margin-left:85.45pt;margin-top:92.6pt;width:454.1pt;height: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" o:allowoverlap="f" filled="f" stroked="f" strokeweight=".5pt">
              <v:textbox inset="0,0,0,0">
                <w:txbxContent>
                  <w:p w:rsidR="002C79F8" w:rsidRPr="00AA1040" w:rsidRDefault="002C79F8" w:rsidP="002C79F8">
                    <w:pPr>
                      <w:pStyle w:val="Querbalken2Ebene"/>
                    </w:pPr>
                    <w:r w:rsidRPr="00AA1040">
                      <w:rPr>
                        <w:rStyle w:val="Querbalken1Ebenefett"/>
                      </w:rPr>
                      <w:t>Der…</w:t>
                    </w:r>
                    <w:r w:rsidRPr="00AA1040">
                      <w:t xml:space="preserve"> Dezernat…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3C0"/>
    <w:rsid w:val="0000178F"/>
    <w:rsid w:val="00002782"/>
    <w:rsid w:val="00004E20"/>
    <w:rsid w:val="00012EF6"/>
    <w:rsid w:val="00040036"/>
    <w:rsid w:val="00045084"/>
    <w:rsid w:val="00047C37"/>
    <w:rsid w:val="00055059"/>
    <w:rsid w:val="00057E18"/>
    <w:rsid w:val="00094893"/>
    <w:rsid w:val="000A4CD4"/>
    <w:rsid w:val="000B0B77"/>
    <w:rsid w:val="000E6E9C"/>
    <w:rsid w:val="001246C5"/>
    <w:rsid w:val="001248B5"/>
    <w:rsid w:val="001457C2"/>
    <w:rsid w:val="0016056A"/>
    <w:rsid w:val="00162E60"/>
    <w:rsid w:val="001754C7"/>
    <w:rsid w:val="001965EE"/>
    <w:rsid w:val="001A102F"/>
    <w:rsid w:val="001A1A0D"/>
    <w:rsid w:val="001A21E1"/>
    <w:rsid w:val="001C2D95"/>
    <w:rsid w:val="001C6AF9"/>
    <w:rsid w:val="00201940"/>
    <w:rsid w:val="00204B4C"/>
    <w:rsid w:val="00216A84"/>
    <w:rsid w:val="00241B34"/>
    <w:rsid w:val="00261365"/>
    <w:rsid w:val="00281D5C"/>
    <w:rsid w:val="002A5D23"/>
    <w:rsid w:val="002A62F6"/>
    <w:rsid w:val="002A799B"/>
    <w:rsid w:val="002C51B3"/>
    <w:rsid w:val="002C79F8"/>
    <w:rsid w:val="00302EE4"/>
    <w:rsid w:val="003063C0"/>
    <w:rsid w:val="0031725B"/>
    <w:rsid w:val="003662D4"/>
    <w:rsid w:val="0037709D"/>
    <w:rsid w:val="003B6D92"/>
    <w:rsid w:val="003D1455"/>
    <w:rsid w:val="003D1C5E"/>
    <w:rsid w:val="003D5C0B"/>
    <w:rsid w:val="003D7E5C"/>
    <w:rsid w:val="003E5300"/>
    <w:rsid w:val="003E5E24"/>
    <w:rsid w:val="003F1952"/>
    <w:rsid w:val="003F76DE"/>
    <w:rsid w:val="00405A84"/>
    <w:rsid w:val="00405BC9"/>
    <w:rsid w:val="00420BFF"/>
    <w:rsid w:val="00457FE3"/>
    <w:rsid w:val="00482B6E"/>
    <w:rsid w:val="00484A22"/>
    <w:rsid w:val="004E2CF4"/>
    <w:rsid w:val="004E300C"/>
    <w:rsid w:val="004E7D3D"/>
    <w:rsid w:val="004F64D9"/>
    <w:rsid w:val="005012DE"/>
    <w:rsid w:val="00512155"/>
    <w:rsid w:val="005517C0"/>
    <w:rsid w:val="00552C2E"/>
    <w:rsid w:val="005624D7"/>
    <w:rsid w:val="00577C66"/>
    <w:rsid w:val="005916B6"/>
    <w:rsid w:val="005D5E63"/>
    <w:rsid w:val="005E49BA"/>
    <w:rsid w:val="00670891"/>
    <w:rsid w:val="0067338E"/>
    <w:rsid w:val="00673ABA"/>
    <w:rsid w:val="0067736C"/>
    <w:rsid w:val="00692740"/>
    <w:rsid w:val="006936B9"/>
    <w:rsid w:val="00697B5D"/>
    <w:rsid w:val="006B0614"/>
    <w:rsid w:val="006B1181"/>
    <w:rsid w:val="006B4F10"/>
    <w:rsid w:val="006C4317"/>
    <w:rsid w:val="006E4761"/>
    <w:rsid w:val="006F42F9"/>
    <w:rsid w:val="006F69B0"/>
    <w:rsid w:val="00702BA8"/>
    <w:rsid w:val="007140A2"/>
    <w:rsid w:val="007315A6"/>
    <w:rsid w:val="00732D44"/>
    <w:rsid w:val="00733CBD"/>
    <w:rsid w:val="00743E9E"/>
    <w:rsid w:val="0075214B"/>
    <w:rsid w:val="00774F2B"/>
    <w:rsid w:val="00797ABE"/>
    <w:rsid w:val="007A78E0"/>
    <w:rsid w:val="007F12EE"/>
    <w:rsid w:val="00813AC4"/>
    <w:rsid w:val="008142C9"/>
    <w:rsid w:val="00814763"/>
    <w:rsid w:val="008275E3"/>
    <w:rsid w:val="00865AAF"/>
    <w:rsid w:val="008801C7"/>
    <w:rsid w:val="008A4FE0"/>
    <w:rsid w:val="0090090A"/>
    <w:rsid w:val="009075A4"/>
    <w:rsid w:val="00920C5C"/>
    <w:rsid w:val="0093653F"/>
    <w:rsid w:val="009569EC"/>
    <w:rsid w:val="00957D7C"/>
    <w:rsid w:val="00957E5A"/>
    <w:rsid w:val="0098150D"/>
    <w:rsid w:val="00997732"/>
    <w:rsid w:val="009A1770"/>
    <w:rsid w:val="009A5CC3"/>
    <w:rsid w:val="009B47A1"/>
    <w:rsid w:val="009C7266"/>
    <w:rsid w:val="009D6115"/>
    <w:rsid w:val="009D6FBF"/>
    <w:rsid w:val="009F1DBA"/>
    <w:rsid w:val="009F727A"/>
    <w:rsid w:val="00A33529"/>
    <w:rsid w:val="00A6088B"/>
    <w:rsid w:val="00A675AF"/>
    <w:rsid w:val="00A77480"/>
    <w:rsid w:val="00A77B7B"/>
    <w:rsid w:val="00A8061C"/>
    <w:rsid w:val="00A844C7"/>
    <w:rsid w:val="00A92AC7"/>
    <w:rsid w:val="00AA1040"/>
    <w:rsid w:val="00AA3EFB"/>
    <w:rsid w:val="00AC78CF"/>
    <w:rsid w:val="00AD2D3C"/>
    <w:rsid w:val="00AF01FC"/>
    <w:rsid w:val="00AF184C"/>
    <w:rsid w:val="00B016F6"/>
    <w:rsid w:val="00B21739"/>
    <w:rsid w:val="00B21E61"/>
    <w:rsid w:val="00B309DD"/>
    <w:rsid w:val="00B31494"/>
    <w:rsid w:val="00B40221"/>
    <w:rsid w:val="00B5533B"/>
    <w:rsid w:val="00B6382E"/>
    <w:rsid w:val="00B6751D"/>
    <w:rsid w:val="00B77460"/>
    <w:rsid w:val="00B876D3"/>
    <w:rsid w:val="00B92C1A"/>
    <w:rsid w:val="00BA06E5"/>
    <w:rsid w:val="00BB323A"/>
    <w:rsid w:val="00BB3E61"/>
    <w:rsid w:val="00BB65E4"/>
    <w:rsid w:val="00BC605D"/>
    <w:rsid w:val="00BD17DF"/>
    <w:rsid w:val="00BD25A5"/>
    <w:rsid w:val="00BF30EE"/>
    <w:rsid w:val="00BF4337"/>
    <w:rsid w:val="00BF727D"/>
    <w:rsid w:val="00C33EB5"/>
    <w:rsid w:val="00C3629C"/>
    <w:rsid w:val="00C660A9"/>
    <w:rsid w:val="00C77373"/>
    <w:rsid w:val="00C8175E"/>
    <w:rsid w:val="00C81E0E"/>
    <w:rsid w:val="00C912FE"/>
    <w:rsid w:val="00C93ED1"/>
    <w:rsid w:val="00CB5D69"/>
    <w:rsid w:val="00CC2C1F"/>
    <w:rsid w:val="00CD43FB"/>
    <w:rsid w:val="00D03779"/>
    <w:rsid w:val="00D077E4"/>
    <w:rsid w:val="00D2019A"/>
    <w:rsid w:val="00D34F0E"/>
    <w:rsid w:val="00D406D9"/>
    <w:rsid w:val="00D614AB"/>
    <w:rsid w:val="00D67182"/>
    <w:rsid w:val="00D75B66"/>
    <w:rsid w:val="00D95672"/>
    <w:rsid w:val="00DB0F70"/>
    <w:rsid w:val="00DC6DBB"/>
    <w:rsid w:val="00DD2F56"/>
    <w:rsid w:val="00DF0114"/>
    <w:rsid w:val="00DF72FD"/>
    <w:rsid w:val="00E11073"/>
    <w:rsid w:val="00E27170"/>
    <w:rsid w:val="00E47558"/>
    <w:rsid w:val="00E64FF9"/>
    <w:rsid w:val="00E707A3"/>
    <w:rsid w:val="00E71C59"/>
    <w:rsid w:val="00E87128"/>
    <w:rsid w:val="00EA5D52"/>
    <w:rsid w:val="00EC0DB3"/>
    <w:rsid w:val="00EC20CA"/>
    <w:rsid w:val="00F15FF5"/>
    <w:rsid w:val="00F4658C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D331E10"/>
  <w15:docId w15:val="{0E9FAC80-C40C-4C59-8022-AD1021729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51B3"/>
    <w:pPr>
      <w:spacing w:after="120" w:line="260" w:lineRule="exact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5"/>
    <w:rsid w:val="002A5D23"/>
    <w:pPr>
      <w:keepNext/>
      <w:keepLines/>
      <w:spacing w:before="240" w:after="240" w:line="320" w:lineRule="atLeast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rsid w:val="006B4F10"/>
    <w:pPr>
      <w:spacing w:before="40" w:line="280" w:lineRule="exact"/>
      <w:outlineLvl w:val="1"/>
    </w:pPr>
    <w:rPr>
      <w:color w:val="00305E" w:themeColor="text2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5E4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2A5D23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B4F10"/>
    <w:rPr>
      <w:rFonts w:eastAsiaTheme="majorEastAsia" w:cstheme="majorBidi"/>
      <w:b/>
      <w:color w:val="00305E" w:themeColor="text2"/>
      <w:sz w:val="24"/>
      <w:szCs w:val="26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Querbalken2Ebene">
    <w:name w:val="Querbalken 2. Ebene"/>
    <w:basedOn w:val="Datumszeile"/>
    <w:link w:val="Querbalken2EbeneZchn"/>
    <w:uiPriority w:val="3"/>
    <w:qFormat/>
    <w:rsid w:val="00577C66"/>
    <w:pPr>
      <w:ind w:left="0"/>
    </w:pPr>
    <w:rPr>
      <w:color w:val="717776" w:themeColor="background2"/>
      <w:sz w:val="18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bereichStandard">
    <w:name w:val="Fußbereich Standard"/>
    <w:basedOn w:val="Standard"/>
    <w:uiPriority w:val="4"/>
    <w:qFormat/>
    <w:rsid w:val="00BA06E5"/>
    <w:pPr>
      <w:framePr w:hSpace="142" w:wrap="around" w:vAnchor="page" w:hAnchor="margin" w:y="14176"/>
      <w:spacing w:after="0" w:line="160" w:lineRule="exact"/>
      <w:suppressOverlap/>
    </w:pPr>
    <w:rPr>
      <w:color w:val="717776" w:themeColor="background2"/>
      <w:spacing w:val="4"/>
      <w:sz w:val="12"/>
    </w:rPr>
  </w:style>
  <w:style w:type="paragraph" w:customStyle="1" w:styleId="Absenderzeile">
    <w:name w:val="Absenderzeile"/>
    <w:basedOn w:val="Standard"/>
    <w:link w:val="AbsenderzeileZchn"/>
    <w:uiPriority w:val="3"/>
    <w:qFormat/>
    <w:rsid w:val="00261365"/>
    <w:pPr>
      <w:spacing w:after="220"/>
    </w:pPr>
    <w:rPr>
      <w:color w:val="717776" w:themeColor="background2"/>
      <w:spacing w:val="4"/>
      <w:sz w:val="14"/>
      <w:szCs w:val="14"/>
    </w:rPr>
  </w:style>
  <w:style w:type="paragraph" w:customStyle="1" w:styleId="Adressfeld">
    <w:name w:val="Adressfeld"/>
    <w:basedOn w:val="Absenderzeile"/>
    <w:link w:val="AdressfeldZchn"/>
    <w:uiPriority w:val="3"/>
    <w:qFormat/>
    <w:rsid w:val="002A5D23"/>
    <w:rPr>
      <w:color w:val="000000" w:themeColor="text1"/>
      <w:sz w:val="20"/>
    </w:rPr>
  </w:style>
  <w:style w:type="character" w:customStyle="1" w:styleId="AbsenderzeileZchn">
    <w:name w:val="Absenderzeile Zchn"/>
    <w:basedOn w:val="Absatz-Standardschriftart"/>
    <w:link w:val="Absenderzeile"/>
    <w:uiPriority w:val="3"/>
    <w:rsid w:val="00512155"/>
    <w:rPr>
      <w:color w:val="717776" w:themeColor="background2"/>
      <w:spacing w:val="4"/>
      <w:sz w:val="14"/>
      <w:szCs w:val="14"/>
    </w:rPr>
  </w:style>
  <w:style w:type="paragraph" w:customStyle="1" w:styleId="Bearbeiterdaten">
    <w:name w:val="Bearbeiterdaten"/>
    <w:basedOn w:val="Absenderzeile"/>
    <w:link w:val="BearbeiterdatenZchn"/>
    <w:uiPriority w:val="3"/>
    <w:qFormat/>
    <w:rsid w:val="008801C7"/>
    <w:pPr>
      <w:tabs>
        <w:tab w:val="left" w:pos="0"/>
        <w:tab w:val="left" w:pos="1191"/>
      </w:tabs>
      <w:spacing w:line="220" w:lineRule="exact"/>
      <w:contextualSpacing/>
    </w:pPr>
    <w:rPr>
      <w:color w:val="000000" w:themeColor="text1"/>
    </w:rPr>
  </w:style>
  <w:style w:type="character" w:customStyle="1" w:styleId="AdressfeldZchn">
    <w:name w:val="Adressfeld Zchn"/>
    <w:basedOn w:val="AbsenderzeileZchn"/>
    <w:link w:val="Adressfeld"/>
    <w:uiPriority w:val="3"/>
    <w:rsid w:val="002A5D23"/>
    <w:rPr>
      <w:color w:val="000000" w:themeColor="text1"/>
      <w:spacing w:val="4"/>
      <w:sz w:val="14"/>
      <w:szCs w:val="14"/>
    </w:rPr>
  </w:style>
  <w:style w:type="paragraph" w:customStyle="1" w:styleId="Datumszeile">
    <w:name w:val="Datumszeile"/>
    <w:basedOn w:val="Bearbeiterdaten"/>
    <w:link w:val="DatumszeileZchn"/>
    <w:uiPriority w:val="4"/>
    <w:qFormat/>
    <w:rsid w:val="00BF30EE"/>
    <w:pPr>
      <w:spacing w:before="3500"/>
      <w:ind w:left="5216"/>
    </w:pPr>
    <w:rPr>
      <w:sz w:val="20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character" w:customStyle="1" w:styleId="Querbalken1Ebenefett">
    <w:name w:val="Querbalken 1. Ebene fett"/>
    <w:basedOn w:val="Fett"/>
    <w:uiPriority w:val="3"/>
    <w:qFormat/>
    <w:rsid w:val="003D7E5C"/>
    <w:rPr>
      <w:rFonts w:ascii="Open Sans" w:hAnsi="Open Sans"/>
      <w:b/>
      <w:bCs/>
      <w:color w:val="717776" w:themeColor="background2"/>
      <w:sz w:val="18"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77B7B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77B7B"/>
    <w:rPr>
      <w:color w:val="000000" w:themeColor="text1"/>
    </w:rPr>
  </w:style>
  <w:style w:type="paragraph" w:customStyle="1" w:styleId="SeitenzahlFolgeseiten">
    <w:name w:val="Seitenzahl Folgeseiten"/>
    <w:basedOn w:val="Fuzeile"/>
    <w:link w:val="SeitenzahlFolgeseitenZchn"/>
    <w:uiPriority w:val="10"/>
    <w:qFormat/>
    <w:rsid w:val="00A77B7B"/>
    <w:pPr>
      <w:jc w:val="right"/>
    </w:pPr>
    <w:rPr>
      <w:rFonts w:ascii="Open Sans Light" w:hAnsi="Open Sans Light"/>
      <w:sz w:val="18"/>
    </w:rPr>
  </w:style>
  <w:style w:type="character" w:customStyle="1" w:styleId="BearbeiterdatenZchn">
    <w:name w:val="Bearbeiterdaten Zchn"/>
    <w:basedOn w:val="AbsenderzeileZchn"/>
    <w:link w:val="Bearbeiterdaten"/>
    <w:uiPriority w:val="3"/>
    <w:rsid w:val="003D7E5C"/>
    <w:rPr>
      <w:color w:val="000000" w:themeColor="text1"/>
      <w:spacing w:val="4"/>
      <w:sz w:val="14"/>
      <w:szCs w:val="14"/>
    </w:rPr>
  </w:style>
  <w:style w:type="character" w:customStyle="1" w:styleId="SeitenzahlFolgeseitenZchn">
    <w:name w:val="Seitenzahl Folgeseiten Zchn"/>
    <w:basedOn w:val="FuzeileZchn"/>
    <w:link w:val="SeitenzahlFolgeseiten"/>
    <w:uiPriority w:val="10"/>
    <w:rsid w:val="00A77B7B"/>
    <w:rPr>
      <w:rFonts w:ascii="Open Sans Light" w:hAnsi="Open Sans Light"/>
      <w:color w:val="000000" w:themeColor="text1"/>
      <w:sz w:val="18"/>
    </w:rPr>
  </w:style>
  <w:style w:type="character" w:customStyle="1" w:styleId="DatumszeileZchn">
    <w:name w:val="Datumszeile Zchn"/>
    <w:basedOn w:val="BearbeiterdatenZchn"/>
    <w:link w:val="Datumszeile"/>
    <w:uiPriority w:val="4"/>
    <w:rsid w:val="00BF30EE"/>
    <w:rPr>
      <w:color w:val="000000" w:themeColor="text1"/>
      <w:spacing w:val="4"/>
      <w:sz w:val="14"/>
      <w:szCs w:val="14"/>
    </w:rPr>
  </w:style>
  <w:style w:type="character" w:customStyle="1" w:styleId="Querbalken2EbeneZchn">
    <w:name w:val="Querbalken 2. Ebene Zchn"/>
    <w:basedOn w:val="DatumszeileZchn"/>
    <w:link w:val="Querbalken2Ebene"/>
    <w:uiPriority w:val="3"/>
    <w:rsid w:val="003D7E5C"/>
    <w:rPr>
      <w:color w:val="717776" w:themeColor="background2"/>
      <w:spacing w:val="4"/>
      <w:sz w:val="18"/>
      <w:szCs w:val="14"/>
    </w:rPr>
  </w:style>
  <w:style w:type="paragraph" w:styleId="berarbeitung">
    <w:name w:val="Revision"/>
    <w:hidden/>
    <w:uiPriority w:val="99"/>
    <w:semiHidden/>
    <w:rsid w:val="002A5D23"/>
    <w:pPr>
      <w:spacing w:after="0" w:line="240" w:lineRule="auto"/>
    </w:pPr>
    <w:rPr>
      <w:color w:val="000000" w:themeColor="text1"/>
    </w:rPr>
  </w:style>
  <w:style w:type="character" w:styleId="Hyperlink">
    <w:name w:val="Hyperlink"/>
    <w:basedOn w:val="Absatz-Standardschriftart"/>
    <w:uiPriority w:val="99"/>
    <w:unhideWhenUsed/>
    <w:rsid w:val="00BF4337"/>
    <w:rPr>
      <w:color w:val="006AB3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BF4337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72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727D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727D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72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727D"/>
    <w:rPr>
      <w:b/>
      <w:bCs/>
      <w:color w:val="000000" w:themeColor="text1"/>
    </w:rPr>
  </w:style>
  <w:style w:type="character" w:styleId="BesuchterLink">
    <w:name w:val="FollowedHyperlink"/>
    <w:basedOn w:val="Absatz-Standardschriftart"/>
    <w:uiPriority w:val="99"/>
    <w:semiHidden/>
    <w:unhideWhenUsed/>
    <w:rsid w:val="00BF727D"/>
    <w:rPr>
      <w:color w:val="54378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kanat.ww@tu-dresden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u-dresden.de/bu/wirtschaft/die-fakultaet/professuren-lehrstuehle-und-forschungsgruppen/Verzeichnis_professoren_forschungsgruppen?set_language=e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ASCH~1\AppData\Local\Temp\BRIEF_ALLG_ENG.dotx" TargetMode="External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ysClr val="windowText" lastClr="000000"/>
      </a:dk1>
      <a:lt1>
        <a:sysClr val="window" lastClr="FFFFFF"/>
      </a:lt1>
      <a:dk2>
        <a:srgbClr val="00305E"/>
      </a:dk2>
      <a:lt2>
        <a:srgbClr val="717776"/>
      </a:lt2>
      <a:accent1>
        <a:srgbClr val="006AB3"/>
      </a:accent1>
      <a:accent2>
        <a:srgbClr val="54378A"/>
      </a:accent2>
      <a:accent3>
        <a:srgbClr val="93107E"/>
      </a:accent3>
      <a:accent4>
        <a:srgbClr val="007D40"/>
      </a:accent4>
      <a:accent5>
        <a:srgbClr val="6AB023"/>
      </a:accent5>
      <a:accent6>
        <a:srgbClr val="EE7F00"/>
      </a:accent6>
      <a:hlink>
        <a:srgbClr val="006AB3"/>
      </a:hlink>
      <a:folHlink>
        <a:srgbClr val="54378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F2BF345D-0614-4481-9871-5D9EAC094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BRIEF_ALLG_ENG</Template>
  <TotalTime>0</TotalTime>
  <Pages>1</Pages>
  <Words>161</Words>
  <Characters>1316</Characters>
  <Application>Microsoft Office Word</Application>
  <DocSecurity>4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Uta Schwarz</dc:creator>
  <cp:lastModifiedBy>Uta Schwarz</cp:lastModifiedBy>
  <cp:revision>2</cp:revision>
  <cp:lastPrinted>2020-07-27T08:01:00Z</cp:lastPrinted>
  <dcterms:created xsi:type="dcterms:W3CDTF">2020-09-17T08:00:00Z</dcterms:created>
  <dcterms:modified xsi:type="dcterms:W3CDTF">2020-09-17T08:00:00Z</dcterms:modified>
</cp:coreProperties>
</file>