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C12" w:rsidRDefault="008B4C12" w:rsidP="008B4C12">
      <w:pPr>
        <w:pStyle w:val="berschrift1"/>
        <w:ind w:left="1416"/>
      </w:pPr>
    </w:p>
    <w:p w:rsidR="00F00F0E" w:rsidRPr="008B4C12" w:rsidRDefault="008B4C12" w:rsidP="008B4C12">
      <w:pPr>
        <w:pStyle w:val="berschrift1"/>
        <w:ind w:left="1416"/>
        <w:rPr>
          <w:b w:val="0"/>
        </w:rPr>
      </w:pPr>
      <w:r>
        <w:t xml:space="preserve">KURSPLAN </w:t>
      </w:r>
      <w:r>
        <w:rPr>
          <w:b w:val="0"/>
        </w:rPr>
        <w:t>Doppelmaster – Aufenthalt an der TU Dresden</w:t>
      </w:r>
    </w:p>
    <w:p w:rsidR="008B4C12" w:rsidRPr="008B4C12" w:rsidRDefault="008B4C12" w:rsidP="008B4C12">
      <w:pPr>
        <w:tabs>
          <w:tab w:val="left" w:pos="7214"/>
        </w:tabs>
        <w:ind w:left="1416"/>
        <w:rPr>
          <w:b/>
        </w:rPr>
      </w:pPr>
      <w:r w:rsidRPr="008B4C12">
        <w:rPr>
          <w:b/>
        </w:rPr>
        <w:t>Name Studentin:</w:t>
      </w:r>
      <w:r>
        <w:rPr>
          <w:b/>
        </w:rPr>
        <w:t xml:space="preserve"> ……………</w:t>
      </w:r>
      <w:r w:rsidR="00F0435A">
        <w:rPr>
          <w:b/>
        </w:rPr>
        <w:t>……………………………………</w:t>
      </w:r>
      <w:proofErr w:type="gramStart"/>
      <w:r w:rsidR="00F0435A">
        <w:rPr>
          <w:b/>
        </w:rPr>
        <w:t>..</w:t>
      </w:r>
      <w:r>
        <w:rPr>
          <w:b/>
        </w:rPr>
        <w:t xml:space="preserve">  </w:t>
      </w:r>
      <w:proofErr w:type="gramEnd"/>
      <w:r w:rsidRPr="008B4C12">
        <w:rPr>
          <w:b/>
        </w:rPr>
        <w:t>Studiengang</w:t>
      </w:r>
      <w:r w:rsidR="00F0435A">
        <w:rPr>
          <w:b/>
        </w:rPr>
        <w:t xml:space="preserve"> (TUD) </w:t>
      </w:r>
      <w:r w:rsidRPr="008B4C12">
        <w:rPr>
          <w:b/>
        </w:rPr>
        <w:t>:</w:t>
      </w:r>
      <w:r>
        <w:rPr>
          <w:b/>
        </w:rPr>
        <w:t xml:space="preserve"> </w:t>
      </w:r>
      <w:r w:rsidR="00F0435A">
        <w:rPr>
          <w:b/>
        </w:rPr>
        <w:t>...</w:t>
      </w:r>
      <w:r>
        <w:rPr>
          <w:b/>
        </w:rPr>
        <w:t>…………………..</w:t>
      </w:r>
    </w:p>
    <w:tbl>
      <w:tblPr>
        <w:tblStyle w:val="Tabellenraster"/>
        <w:tblpPr w:leftFromText="141" w:rightFromText="141" w:vertAnchor="text" w:horzAnchor="margin" w:tblpXSpec="center" w:tblpY="545"/>
        <w:tblW w:w="12895" w:type="dxa"/>
        <w:tblLook w:val="04A0" w:firstRow="1" w:lastRow="0" w:firstColumn="1" w:lastColumn="0" w:noHBand="0" w:noVBand="1"/>
      </w:tblPr>
      <w:tblGrid>
        <w:gridCol w:w="2263"/>
        <w:gridCol w:w="3119"/>
        <w:gridCol w:w="3451"/>
        <w:gridCol w:w="4062"/>
      </w:tblGrid>
      <w:tr w:rsidR="008B4C12" w:rsidRPr="008B4C12" w:rsidTr="00264D3C">
        <w:trPr>
          <w:trHeight w:val="520"/>
        </w:trPr>
        <w:tc>
          <w:tcPr>
            <w:tcW w:w="2263" w:type="dxa"/>
          </w:tcPr>
          <w:p w:rsidR="008B4C12" w:rsidRPr="008B4C12" w:rsidRDefault="008B4C12" w:rsidP="008B4C12">
            <w:pPr>
              <w:tabs>
                <w:tab w:val="left" w:pos="7214"/>
              </w:tabs>
              <w:rPr>
                <w:b/>
              </w:rPr>
            </w:pPr>
            <w:r w:rsidRPr="008B4C12">
              <w:rPr>
                <w:b/>
              </w:rPr>
              <w:t>Modulname:</w:t>
            </w:r>
          </w:p>
        </w:tc>
        <w:tc>
          <w:tcPr>
            <w:tcW w:w="3119" w:type="dxa"/>
          </w:tcPr>
          <w:p w:rsidR="008B4C12" w:rsidRDefault="008B4C12" w:rsidP="008B4C12">
            <w:pPr>
              <w:tabs>
                <w:tab w:val="left" w:pos="7214"/>
              </w:tabs>
              <w:rPr>
                <w:b/>
              </w:rPr>
            </w:pPr>
            <w:r w:rsidRPr="008B4C12">
              <w:rPr>
                <w:b/>
              </w:rPr>
              <w:t>bestehend aus:</w:t>
            </w:r>
            <w:r w:rsidR="00264D3C">
              <w:rPr>
                <w:b/>
              </w:rPr>
              <w:t xml:space="preserve"> </w:t>
            </w:r>
            <w:r w:rsidR="00264D3C" w:rsidRPr="003325F5">
              <w:rPr>
                <w:sz w:val="18"/>
              </w:rPr>
              <w:t>(siehe Seite 2)</w:t>
            </w:r>
          </w:p>
          <w:p w:rsidR="0006361E" w:rsidRPr="0006361E" w:rsidRDefault="0006361E" w:rsidP="008B4C12">
            <w:pPr>
              <w:tabs>
                <w:tab w:val="left" w:pos="7214"/>
              </w:tabs>
            </w:pPr>
          </w:p>
        </w:tc>
        <w:tc>
          <w:tcPr>
            <w:tcW w:w="3451" w:type="dxa"/>
          </w:tcPr>
          <w:p w:rsidR="008B4C12" w:rsidRPr="008B4C12" w:rsidRDefault="008B4C12" w:rsidP="008B4C12">
            <w:pPr>
              <w:tabs>
                <w:tab w:val="left" w:pos="7214"/>
              </w:tabs>
              <w:rPr>
                <w:b/>
              </w:rPr>
            </w:pPr>
            <w:r w:rsidRPr="008B4C12">
              <w:rPr>
                <w:b/>
              </w:rPr>
              <w:t>Gewählte Lehrveranstaltung:</w:t>
            </w:r>
          </w:p>
        </w:tc>
        <w:tc>
          <w:tcPr>
            <w:tcW w:w="4062" w:type="dxa"/>
          </w:tcPr>
          <w:p w:rsidR="008B4C12" w:rsidRDefault="008B4C12" w:rsidP="008B4C12">
            <w:pPr>
              <w:tabs>
                <w:tab w:val="left" w:pos="7214"/>
              </w:tabs>
              <w:rPr>
                <w:b/>
              </w:rPr>
            </w:pPr>
            <w:r w:rsidRPr="008B4C12">
              <w:rPr>
                <w:b/>
              </w:rPr>
              <w:t>Zu erbringende Prüfungsleistung:</w:t>
            </w:r>
            <w:r w:rsidR="00264D3C">
              <w:rPr>
                <w:rStyle w:val="Funotenzeichen"/>
                <w:b/>
              </w:rPr>
              <w:footnoteReference w:id="1"/>
            </w:r>
          </w:p>
          <w:p w:rsidR="0006361E" w:rsidRPr="0006361E" w:rsidRDefault="0006361E" w:rsidP="00264D3C">
            <w:pPr>
              <w:tabs>
                <w:tab w:val="left" w:pos="7214"/>
              </w:tabs>
            </w:pPr>
            <w:r w:rsidRPr="003325F5">
              <w:rPr>
                <w:sz w:val="18"/>
              </w:rPr>
              <w:t>(</w:t>
            </w:r>
            <w:r w:rsidR="00264D3C" w:rsidRPr="003325F5">
              <w:rPr>
                <w:sz w:val="18"/>
              </w:rPr>
              <w:t>siehe Seite 2</w:t>
            </w:r>
            <w:r w:rsidRPr="003325F5">
              <w:rPr>
                <w:sz w:val="18"/>
              </w:rPr>
              <w:t>)</w:t>
            </w:r>
          </w:p>
        </w:tc>
      </w:tr>
      <w:tr w:rsidR="008B4C12" w:rsidRPr="008B4C12" w:rsidTr="00264D3C">
        <w:trPr>
          <w:trHeight w:val="520"/>
        </w:trPr>
        <w:tc>
          <w:tcPr>
            <w:tcW w:w="2263" w:type="dxa"/>
          </w:tcPr>
          <w:p w:rsidR="008B4C12" w:rsidRPr="00264D3C" w:rsidRDefault="00264D3C" w:rsidP="008B4C12">
            <w:pPr>
              <w:tabs>
                <w:tab w:val="left" w:pos="7214"/>
              </w:tabs>
              <w:rPr>
                <w:i/>
              </w:rPr>
            </w:pPr>
            <w:r>
              <w:rPr>
                <w:i/>
              </w:rPr>
              <w:t>z.B. Basismodul Europäische Sprachen</w:t>
            </w:r>
          </w:p>
        </w:tc>
        <w:tc>
          <w:tcPr>
            <w:tcW w:w="3119" w:type="dxa"/>
          </w:tcPr>
          <w:p w:rsidR="008B4C12" w:rsidRDefault="00264D3C" w:rsidP="008B4C12">
            <w:pPr>
              <w:tabs>
                <w:tab w:val="left" w:pos="7214"/>
              </w:tabs>
            </w:pPr>
            <w:r>
              <w:t>1 x Vorlesung</w:t>
            </w:r>
          </w:p>
          <w:p w:rsidR="00264D3C" w:rsidRPr="008B4C12" w:rsidRDefault="00264D3C" w:rsidP="008B4C12">
            <w:pPr>
              <w:tabs>
                <w:tab w:val="left" w:pos="7214"/>
              </w:tabs>
            </w:pPr>
            <w:r>
              <w:t>1 x Seminar</w:t>
            </w:r>
          </w:p>
        </w:tc>
        <w:tc>
          <w:tcPr>
            <w:tcW w:w="3451" w:type="dxa"/>
          </w:tcPr>
          <w:p w:rsidR="008B4C12" w:rsidRDefault="00264D3C" w:rsidP="00264D3C">
            <w:pPr>
              <w:tabs>
                <w:tab w:val="left" w:pos="7214"/>
              </w:tabs>
              <w:rPr>
                <w:i/>
              </w:rPr>
            </w:pPr>
            <w:r w:rsidRPr="00264D3C">
              <w:rPr>
                <w:i/>
                <w:u w:val="single"/>
              </w:rPr>
              <w:t>Vorlesung</w:t>
            </w:r>
            <w:r w:rsidRPr="00264D3C">
              <w:rPr>
                <w:i/>
              </w:rPr>
              <w:t xml:space="preserve"> -Einführung in die Angewandte Linguistik</w:t>
            </w:r>
          </w:p>
          <w:p w:rsidR="00264D3C" w:rsidRPr="008B4C12" w:rsidRDefault="00264D3C" w:rsidP="00264D3C">
            <w:pPr>
              <w:tabs>
                <w:tab w:val="left" w:pos="7214"/>
              </w:tabs>
              <w:rPr>
                <w:i/>
              </w:rPr>
            </w:pPr>
            <w:r w:rsidRPr="00264D3C">
              <w:rPr>
                <w:i/>
                <w:u w:val="single"/>
              </w:rPr>
              <w:t>Seminar</w:t>
            </w:r>
            <w:r>
              <w:rPr>
                <w:i/>
              </w:rPr>
              <w:t xml:space="preserve"> -</w:t>
            </w:r>
            <w:r w:rsidRPr="00264D3C">
              <w:rPr>
                <w:i/>
              </w:rPr>
              <w:t xml:space="preserve"> Das Museum und der Text</w:t>
            </w:r>
          </w:p>
        </w:tc>
        <w:tc>
          <w:tcPr>
            <w:tcW w:w="4062" w:type="dxa"/>
          </w:tcPr>
          <w:p w:rsidR="00264D3C" w:rsidRDefault="00264D3C" w:rsidP="00264D3C">
            <w:pPr>
              <w:pStyle w:val="Listenabsatz"/>
              <w:numPr>
                <w:ilvl w:val="0"/>
                <w:numId w:val="8"/>
              </w:numPr>
              <w:tabs>
                <w:tab w:val="left" w:pos="7214"/>
              </w:tabs>
            </w:pPr>
          </w:p>
          <w:p w:rsidR="008B4C12" w:rsidRPr="008B4C12" w:rsidRDefault="00264D3C" w:rsidP="00264D3C">
            <w:pPr>
              <w:tabs>
                <w:tab w:val="left" w:pos="7214"/>
              </w:tabs>
            </w:pPr>
            <w:r>
              <w:t xml:space="preserve">Kombinierte Hausarbeit </w:t>
            </w:r>
            <w:r>
              <w:sym w:font="Wingdings" w:char="F0E0"/>
            </w:r>
            <w:r>
              <w:t xml:space="preserve"> im Seminar</w:t>
            </w:r>
          </w:p>
        </w:tc>
      </w:tr>
      <w:tr w:rsidR="008B4C12" w:rsidRPr="008B4C12" w:rsidTr="00264D3C">
        <w:trPr>
          <w:trHeight w:val="520"/>
        </w:trPr>
        <w:tc>
          <w:tcPr>
            <w:tcW w:w="2263" w:type="dxa"/>
          </w:tcPr>
          <w:p w:rsidR="008B4C12" w:rsidRPr="008B4C12" w:rsidRDefault="008B4C12" w:rsidP="008B4C12">
            <w:pPr>
              <w:tabs>
                <w:tab w:val="left" w:pos="7214"/>
              </w:tabs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8B4C12" w:rsidRPr="008B4C12" w:rsidRDefault="008B4C12" w:rsidP="008B4C12">
            <w:pPr>
              <w:tabs>
                <w:tab w:val="left" w:pos="7214"/>
              </w:tabs>
            </w:pPr>
          </w:p>
        </w:tc>
        <w:tc>
          <w:tcPr>
            <w:tcW w:w="3451" w:type="dxa"/>
            <w:tcBorders>
              <w:bottom w:val="single" w:sz="4" w:space="0" w:color="auto"/>
            </w:tcBorders>
          </w:tcPr>
          <w:p w:rsidR="008B4C12" w:rsidRPr="008B4C12" w:rsidRDefault="008B4C12" w:rsidP="00264D3C">
            <w:pPr>
              <w:tabs>
                <w:tab w:val="left" w:pos="7214"/>
              </w:tabs>
              <w:ind w:left="720"/>
              <w:rPr>
                <w:i/>
              </w:rPr>
            </w:pPr>
          </w:p>
        </w:tc>
        <w:tc>
          <w:tcPr>
            <w:tcW w:w="4062" w:type="dxa"/>
            <w:tcBorders>
              <w:bottom w:val="single" w:sz="4" w:space="0" w:color="auto"/>
            </w:tcBorders>
          </w:tcPr>
          <w:p w:rsidR="008B4C12" w:rsidRPr="008B4C12" w:rsidRDefault="008B4C12" w:rsidP="00264D3C">
            <w:pPr>
              <w:tabs>
                <w:tab w:val="left" w:pos="7214"/>
              </w:tabs>
              <w:ind w:left="720"/>
            </w:pPr>
          </w:p>
        </w:tc>
      </w:tr>
      <w:tr w:rsidR="0006361E" w:rsidRPr="008B4C12" w:rsidTr="00264D3C">
        <w:trPr>
          <w:trHeight w:val="520"/>
        </w:trPr>
        <w:tc>
          <w:tcPr>
            <w:tcW w:w="2263" w:type="dxa"/>
          </w:tcPr>
          <w:p w:rsidR="0006361E" w:rsidRPr="008B4C12" w:rsidRDefault="0006361E" w:rsidP="008B4C12">
            <w:pPr>
              <w:tabs>
                <w:tab w:val="left" w:pos="7214"/>
              </w:tabs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06361E" w:rsidRPr="008B4C12" w:rsidRDefault="0006361E" w:rsidP="008B4C12">
            <w:pPr>
              <w:tabs>
                <w:tab w:val="left" w:pos="7214"/>
              </w:tabs>
            </w:pPr>
          </w:p>
        </w:tc>
        <w:tc>
          <w:tcPr>
            <w:tcW w:w="3451" w:type="dxa"/>
            <w:tcBorders>
              <w:bottom w:val="single" w:sz="4" w:space="0" w:color="auto"/>
            </w:tcBorders>
          </w:tcPr>
          <w:p w:rsidR="0006361E" w:rsidRPr="008B4C12" w:rsidRDefault="0006361E" w:rsidP="00264D3C">
            <w:pPr>
              <w:tabs>
                <w:tab w:val="left" w:pos="7214"/>
              </w:tabs>
              <w:ind w:left="720"/>
              <w:rPr>
                <w:i/>
              </w:rPr>
            </w:pPr>
          </w:p>
        </w:tc>
        <w:tc>
          <w:tcPr>
            <w:tcW w:w="4062" w:type="dxa"/>
            <w:tcBorders>
              <w:bottom w:val="single" w:sz="4" w:space="0" w:color="auto"/>
            </w:tcBorders>
          </w:tcPr>
          <w:p w:rsidR="0006361E" w:rsidRPr="008B4C12" w:rsidRDefault="0006361E" w:rsidP="00264D3C">
            <w:pPr>
              <w:tabs>
                <w:tab w:val="left" w:pos="7214"/>
              </w:tabs>
              <w:ind w:left="720"/>
            </w:pPr>
          </w:p>
        </w:tc>
      </w:tr>
      <w:tr w:rsidR="0006361E" w:rsidRPr="008B4C12" w:rsidTr="00264D3C">
        <w:trPr>
          <w:trHeight w:val="520"/>
        </w:trPr>
        <w:tc>
          <w:tcPr>
            <w:tcW w:w="2263" w:type="dxa"/>
          </w:tcPr>
          <w:p w:rsidR="0006361E" w:rsidRPr="008B4C12" w:rsidRDefault="0006361E" w:rsidP="008B4C12">
            <w:pPr>
              <w:tabs>
                <w:tab w:val="left" w:pos="7214"/>
              </w:tabs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06361E" w:rsidRPr="008B4C12" w:rsidRDefault="0006361E" w:rsidP="008B4C12">
            <w:pPr>
              <w:tabs>
                <w:tab w:val="left" w:pos="7214"/>
              </w:tabs>
            </w:pPr>
          </w:p>
        </w:tc>
        <w:tc>
          <w:tcPr>
            <w:tcW w:w="3451" w:type="dxa"/>
            <w:tcBorders>
              <w:bottom w:val="single" w:sz="4" w:space="0" w:color="auto"/>
            </w:tcBorders>
          </w:tcPr>
          <w:p w:rsidR="0006361E" w:rsidRPr="008B4C12" w:rsidRDefault="0006361E" w:rsidP="00264D3C">
            <w:pPr>
              <w:tabs>
                <w:tab w:val="left" w:pos="7214"/>
              </w:tabs>
              <w:ind w:left="720"/>
              <w:rPr>
                <w:i/>
              </w:rPr>
            </w:pPr>
          </w:p>
        </w:tc>
        <w:tc>
          <w:tcPr>
            <w:tcW w:w="4062" w:type="dxa"/>
            <w:tcBorders>
              <w:bottom w:val="single" w:sz="4" w:space="0" w:color="auto"/>
            </w:tcBorders>
          </w:tcPr>
          <w:p w:rsidR="0006361E" w:rsidRPr="008B4C12" w:rsidRDefault="0006361E" w:rsidP="00264D3C">
            <w:pPr>
              <w:tabs>
                <w:tab w:val="left" w:pos="7214"/>
              </w:tabs>
              <w:ind w:left="720"/>
            </w:pPr>
          </w:p>
        </w:tc>
      </w:tr>
      <w:tr w:rsidR="0006361E" w:rsidRPr="008B4C12" w:rsidTr="00264D3C">
        <w:trPr>
          <w:trHeight w:val="520"/>
        </w:trPr>
        <w:tc>
          <w:tcPr>
            <w:tcW w:w="2263" w:type="dxa"/>
          </w:tcPr>
          <w:p w:rsidR="0006361E" w:rsidRPr="008B4C12" w:rsidRDefault="0006361E" w:rsidP="008B4C12">
            <w:pPr>
              <w:tabs>
                <w:tab w:val="left" w:pos="7214"/>
              </w:tabs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06361E" w:rsidRPr="008B4C12" w:rsidRDefault="0006361E" w:rsidP="008B4C12">
            <w:pPr>
              <w:tabs>
                <w:tab w:val="left" w:pos="7214"/>
              </w:tabs>
            </w:pPr>
          </w:p>
        </w:tc>
        <w:tc>
          <w:tcPr>
            <w:tcW w:w="3451" w:type="dxa"/>
            <w:tcBorders>
              <w:bottom w:val="single" w:sz="4" w:space="0" w:color="auto"/>
            </w:tcBorders>
          </w:tcPr>
          <w:p w:rsidR="0006361E" w:rsidRPr="008B4C12" w:rsidRDefault="0006361E" w:rsidP="00264D3C">
            <w:pPr>
              <w:tabs>
                <w:tab w:val="left" w:pos="7214"/>
              </w:tabs>
              <w:ind w:left="720"/>
              <w:rPr>
                <w:i/>
              </w:rPr>
            </w:pPr>
          </w:p>
        </w:tc>
        <w:tc>
          <w:tcPr>
            <w:tcW w:w="4062" w:type="dxa"/>
            <w:tcBorders>
              <w:bottom w:val="single" w:sz="4" w:space="0" w:color="auto"/>
            </w:tcBorders>
          </w:tcPr>
          <w:p w:rsidR="0006361E" w:rsidRPr="008B4C12" w:rsidRDefault="0006361E" w:rsidP="00264D3C">
            <w:pPr>
              <w:tabs>
                <w:tab w:val="left" w:pos="7214"/>
              </w:tabs>
              <w:ind w:left="720"/>
            </w:pPr>
          </w:p>
        </w:tc>
      </w:tr>
      <w:tr w:rsidR="0006361E" w:rsidRPr="008B4C12" w:rsidTr="00264D3C">
        <w:trPr>
          <w:trHeight w:val="520"/>
        </w:trPr>
        <w:tc>
          <w:tcPr>
            <w:tcW w:w="2263" w:type="dxa"/>
          </w:tcPr>
          <w:p w:rsidR="0006361E" w:rsidRPr="008B4C12" w:rsidRDefault="0006361E" w:rsidP="008B4C12">
            <w:pPr>
              <w:tabs>
                <w:tab w:val="left" w:pos="7214"/>
              </w:tabs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06361E" w:rsidRPr="008B4C12" w:rsidRDefault="0006361E" w:rsidP="008B4C12">
            <w:pPr>
              <w:tabs>
                <w:tab w:val="left" w:pos="7214"/>
              </w:tabs>
            </w:pPr>
          </w:p>
        </w:tc>
        <w:tc>
          <w:tcPr>
            <w:tcW w:w="3451" w:type="dxa"/>
            <w:tcBorders>
              <w:bottom w:val="single" w:sz="4" w:space="0" w:color="auto"/>
            </w:tcBorders>
          </w:tcPr>
          <w:p w:rsidR="0006361E" w:rsidRPr="008B4C12" w:rsidRDefault="0006361E" w:rsidP="00264D3C">
            <w:pPr>
              <w:tabs>
                <w:tab w:val="left" w:pos="7214"/>
              </w:tabs>
              <w:ind w:left="720"/>
              <w:rPr>
                <w:i/>
              </w:rPr>
            </w:pPr>
          </w:p>
        </w:tc>
        <w:tc>
          <w:tcPr>
            <w:tcW w:w="4062" w:type="dxa"/>
            <w:tcBorders>
              <w:bottom w:val="single" w:sz="4" w:space="0" w:color="auto"/>
            </w:tcBorders>
          </w:tcPr>
          <w:p w:rsidR="0006361E" w:rsidRPr="008B4C12" w:rsidRDefault="0006361E" w:rsidP="00264D3C">
            <w:pPr>
              <w:tabs>
                <w:tab w:val="left" w:pos="7214"/>
              </w:tabs>
              <w:ind w:left="720"/>
            </w:pPr>
          </w:p>
        </w:tc>
      </w:tr>
      <w:tr w:rsidR="008B4C12" w:rsidRPr="008B4C12" w:rsidTr="00264D3C">
        <w:trPr>
          <w:trHeight w:val="70"/>
        </w:trPr>
        <w:tc>
          <w:tcPr>
            <w:tcW w:w="2263" w:type="dxa"/>
          </w:tcPr>
          <w:p w:rsidR="008B4C12" w:rsidRPr="008B4C12" w:rsidRDefault="008B4C12" w:rsidP="008B4C12">
            <w:pPr>
              <w:tabs>
                <w:tab w:val="left" w:pos="7214"/>
              </w:tabs>
            </w:pPr>
          </w:p>
        </w:tc>
        <w:tc>
          <w:tcPr>
            <w:tcW w:w="3119" w:type="dxa"/>
            <w:tcBorders>
              <w:top w:val="nil"/>
            </w:tcBorders>
          </w:tcPr>
          <w:p w:rsidR="008B4C12" w:rsidRPr="008B4C12" w:rsidRDefault="008B4C12" w:rsidP="008B4C12">
            <w:pPr>
              <w:tabs>
                <w:tab w:val="left" w:pos="7214"/>
              </w:tabs>
            </w:pPr>
          </w:p>
        </w:tc>
        <w:tc>
          <w:tcPr>
            <w:tcW w:w="345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B4C12" w:rsidRPr="008B4C12" w:rsidRDefault="008B4C12" w:rsidP="00264D3C">
            <w:pPr>
              <w:pStyle w:val="Listenabsatz"/>
              <w:tabs>
                <w:tab w:val="left" w:pos="7214"/>
              </w:tabs>
            </w:pPr>
          </w:p>
        </w:tc>
        <w:tc>
          <w:tcPr>
            <w:tcW w:w="406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B4C12" w:rsidRPr="008B4C12" w:rsidRDefault="008B4C12" w:rsidP="00264D3C">
            <w:pPr>
              <w:tabs>
                <w:tab w:val="left" w:pos="7214"/>
              </w:tabs>
              <w:ind w:left="720"/>
            </w:pPr>
          </w:p>
        </w:tc>
      </w:tr>
    </w:tbl>
    <w:p w:rsidR="008B4C12" w:rsidRPr="008B4C12" w:rsidRDefault="008B4C12" w:rsidP="008B4C12">
      <w:pPr>
        <w:tabs>
          <w:tab w:val="left" w:pos="7214"/>
        </w:tabs>
      </w:pPr>
    </w:p>
    <w:p w:rsidR="008B4C12" w:rsidRPr="008B4C12" w:rsidRDefault="008B4C12" w:rsidP="008B4C12">
      <w:pPr>
        <w:tabs>
          <w:tab w:val="left" w:pos="7214"/>
        </w:tabs>
      </w:pPr>
    </w:p>
    <w:p w:rsidR="001A0166" w:rsidRDefault="001A0166" w:rsidP="006105CE">
      <w:pPr>
        <w:tabs>
          <w:tab w:val="left" w:pos="7214"/>
        </w:tabs>
      </w:pPr>
    </w:p>
    <w:p w:rsidR="001A0166" w:rsidRPr="001A0166" w:rsidRDefault="001A0166" w:rsidP="001A0166"/>
    <w:p w:rsidR="001A0166" w:rsidRPr="001A0166" w:rsidRDefault="001A0166" w:rsidP="001A0166"/>
    <w:p w:rsidR="001A0166" w:rsidRPr="001A0166" w:rsidRDefault="001A0166" w:rsidP="001A0166"/>
    <w:p w:rsidR="001A0166" w:rsidRPr="001A0166" w:rsidRDefault="001A0166" w:rsidP="001A0166"/>
    <w:p w:rsidR="001A0166" w:rsidRPr="001A0166" w:rsidRDefault="001A0166" w:rsidP="001A0166"/>
    <w:p w:rsidR="001A0166" w:rsidRPr="001A0166" w:rsidRDefault="001A0166" w:rsidP="001A0166"/>
    <w:p w:rsidR="001A0166" w:rsidRPr="001A0166" w:rsidRDefault="001A0166" w:rsidP="001A0166"/>
    <w:p w:rsidR="001A0166" w:rsidRDefault="001A0166" w:rsidP="001A0166"/>
    <w:p w:rsidR="006105CE" w:rsidRDefault="006105CE" w:rsidP="001A0166"/>
    <w:p w:rsidR="001A0166" w:rsidRDefault="001A0166" w:rsidP="001A0166"/>
    <w:p w:rsidR="001A0166" w:rsidRDefault="001A0166" w:rsidP="001A0166">
      <w:pPr>
        <w:ind w:left="708"/>
        <w:rPr>
          <w:b/>
        </w:rPr>
      </w:pPr>
    </w:p>
    <w:p w:rsidR="001A0166" w:rsidRDefault="001A0166" w:rsidP="001A0166">
      <w:pPr>
        <w:ind w:left="708"/>
        <w:rPr>
          <w:b/>
        </w:rPr>
      </w:pPr>
    </w:p>
    <w:p w:rsidR="001A0166" w:rsidRPr="003325F5" w:rsidRDefault="003325F5" w:rsidP="001A0166">
      <w:pPr>
        <w:ind w:left="708"/>
        <w:rPr>
          <w:b/>
          <w:color w:val="002060"/>
        </w:rPr>
      </w:pPr>
      <w:r>
        <w:rPr>
          <w:b/>
          <w:color w:val="002060"/>
        </w:rPr>
        <w:t xml:space="preserve">Link </w:t>
      </w:r>
      <w:r w:rsidRPr="003325F5">
        <w:rPr>
          <w:b/>
          <w:color w:val="002060"/>
        </w:rPr>
        <w:sym w:font="Wingdings" w:char="F0E0"/>
      </w:r>
      <w:r>
        <w:rPr>
          <w:b/>
          <w:color w:val="002060"/>
        </w:rPr>
        <w:t xml:space="preserve"> </w:t>
      </w:r>
      <w:bookmarkStart w:id="0" w:name="_GoBack"/>
      <w:bookmarkEnd w:id="0"/>
      <w:r>
        <w:rPr>
          <w:b/>
          <w:color w:val="002060"/>
        </w:rPr>
        <w:fldChar w:fldCharType="begin"/>
      </w:r>
      <w:r>
        <w:rPr>
          <w:b/>
          <w:color w:val="002060"/>
        </w:rPr>
        <w:instrText xml:space="preserve"> HYPERLINK "https://tu-dresden.de/gsw/slk/studium/kommentierte-lehrveranstaltungen?detail=mlkgw&amp;_authenticator=999f35f3ef1b264045e7267b1f0b21766669b53c" </w:instrText>
      </w:r>
      <w:r>
        <w:rPr>
          <w:b/>
          <w:color w:val="002060"/>
        </w:rPr>
      </w:r>
      <w:r>
        <w:rPr>
          <w:b/>
          <w:color w:val="002060"/>
        </w:rPr>
        <w:fldChar w:fldCharType="separate"/>
      </w:r>
      <w:r w:rsidRPr="003325F5">
        <w:rPr>
          <w:rStyle w:val="Hyperlink"/>
          <w:b/>
        </w:rPr>
        <w:t>Lehrveranstaltungsverzeichnis Fakultät SLK</w:t>
      </w:r>
      <w:r>
        <w:rPr>
          <w:b/>
          <w:color w:val="002060"/>
        </w:rPr>
        <w:fldChar w:fldCharType="end"/>
      </w:r>
    </w:p>
    <w:p w:rsidR="001A0166" w:rsidRDefault="001A0166" w:rsidP="001A0166">
      <w:pPr>
        <w:ind w:left="708"/>
        <w:rPr>
          <w:b/>
        </w:rPr>
      </w:pPr>
    </w:p>
    <w:p w:rsidR="001A0166" w:rsidRDefault="001A0166" w:rsidP="001A0166">
      <w:pPr>
        <w:ind w:left="708"/>
        <w:rPr>
          <w:b/>
        </w:rPr>
      </w:pPr>
    </w:p>
    <w:p w:rsidR="001A0166" w:rsidRDefault="001A0166" w:rsidP="001A0166">
      <w:pPr>
        <w:ind w:left="708"/>
        <w:rPr>
          <w:b/>
        </w:rPr>
      </w:pPr>
    </w:p>
    <w:p w:rsidR="001A0166" w:rsidRDefault="001A0166" w:rsidP="001A0166">
      <w:pPr>
        <w:ind w:left="708"/>
        <w:rPr>
          <w:b/>
        </w:rPr>
      </w:pPr>
    </w:p>
    <w:p w:rsidR="001A0166" w:rsidRDefault="001A0166" w:rsidP="001A0166">
      <w:pPr>
        <w:ind w:left="708"/>
        <w:rPr>
          <w:b/>
        </w:rPr>
      </w:pPr>
    </w:p>
    <w:tbl>
      <w:tblPr>
        <w:tblStyle w:val="Tabellenraster"/>
        <w:tblpPr w:leftFromText="141" w:rightFromText="141" w:horzAnchor="margin" w:tblpY="540"/>
        <w:tblW w:w="14601" w:type="dxa"/>
        <w:tblLook w:val="04A0" w:firstRow="1" w:lastRow="0" w:firstColumn="1" w:lastColumn="0" w:noHBand="0" w:noVBand="1"/>
      </w:tblPr>
      <w:tblGrid>
        <w:gridCol w:w="7441"/>
        <w:gridCol w:w="7160"/>
      </w:tblGrid>
      <w:tr w:rsidR="001A0166" w:rsidRPr="001A0166" w:rsidTr="00E177F9">
        <w:trPr>
          <w:trHeight w:val="502"/>
        </w:trPr>
        <w:tc>
          <w:tcPr>
            <w:tcW w:w="7441" w:type="dxa"/>
          </w:tcPr>
          <w:p w:rsidR="001A0166" w:rsidRPr="00E76550" w:rsidRDefault="001A0166" w:rsidP="00E177F9">
            <w:pPr>
              <w:rPr>
                <w:sz w:val="22"/>
              </w:rPr>
            </w:pPr>
            <w:r w:rsidRPr="00E76550">
              <w:rPr>
                <w:b/>
                <w:sz w:val="22"/>
              </w:rPr>
              <w:t xml:space="preserve">ANLAGE </w:t>
            </w:r>
            <w:hyperlink r:id="rId9" w:history="1">
              <w:r w:rsidRPr="00E76550">
                <w:rPr>
                  <w:rStyle w:val="Hyperlink"/>
                  <w:sz w:val="22"/>
                </w:rPr>
                <w:t>Master EUROS</w:t>
              </w:r>
            </w:hyperlink>
            <w:r w:rsidRPr="00E76550">
              <w:rPr>
                <w:b/>
                <w:sz w:val="22"/>
              </w:rPr>
              <w:t xml:space="preserve">: </w:t>
            </w:r>
            <w:r w:rsidRPr="00E76550">
              <w:rPr>
                <w:sz w:val="22"/>
              </w:rPr>
              <w:t xml:space="preserve">grafischer </w:t>
            </w:r>
            <w:hyperlink r:id="rId10" w:history="1">
              <w:r w:rsidRPr="00E76550">
                <w:rPr>
                  <w:rStyle w:val="Hyperlink"/>
                  <w:sz w:val="22"/>
                </w:rPr>
                <w:t>Studienaufbau</w:t>
              </w:r>
            </w:hyperlink>
            <w:r w:rsidRPr="00E76550">
              <w:rPr>
                <w:sz w:val="22"/>
              </w:rPr>
              <w:t xml:space="preserve"> </w:t>
            </w:r>
          </w:p>
          <w:p w:rsidR="001A0166" w:rsidRPr="001A0166" w:rsidRDefault="001A0166" w:rsidP="00E177F9">
            <w:pPr>
              <w:rPr>
                <w:b/>
              </w:rPr>
            </w:pPr>
          </w:p>
        </w:tc>
        <w:tc>
          <w:tcPr>
            <w:tcW w:w="7160" w:type="dxa"/>
          </w:tcPr>
          <w:p w:rsidR="001A0166" w:rsidRPr="001A0166" w:rsidRDefault="001A0166" w:rsidP="00E177F9">
            <w:pPr>
              <w:rPr>
                <w:b/>
              </w:rPr>
            </w:pPr>
            <w:r w:rsidRPr="00E76550">
              <w:rPr>
                <w:b/>
                <w:sz w:val="22"/>
              </w:rPr>
              <w:t>ANLAGE</w:t>
            </w:r>
            <w:r w:rsidRPr="00E76550">
              <w:rPr>
                <w:sz w:val="22"/>
              </w:rPr>
              <w:t xml:space="preserve"> </w:t>
            </w:r>
            <w:hyperlink r:id="rId11" w:history="1">
              <w:r w:rsidRPr="00E76550">
                <w:rPr>
                  <w:rStyle w:val="Hyperlink"/>
                  <w:sz w:val="22"/>
                </w:rPr>
                <w:t>Master LiKWa</w:t>
              </w:r>
            </w:hyperlink>
            <w:r w:rsidRPr="00E76550">
              <w:rPr>
                <w:b/>
                <w:sz w:val="22"/>
              </w:rPr>
              <w:t xml:space="preserve">: </w:t>
            </w:r>
            <w:r w:rsidRPr="00E76550">
              <w:rPr>
                <w:sz w:val="22"/>
              </w:rPr>
              <w:t>grafischer Studienaufbau</w:t>
            </w:r>
          </w:p>
        </w:tc>
      </w:tr>
      <w:tr w:rsidR="001A0166" w:rsidRPr="001A0166" w:rsidTr="00E177F9">
        <w:trPr>
          <w:trHeight w:val="5953"/>
        </w:trPr>
        <w:tc>
          <w:tcPr>
            <w:tcW w:w="7441" w:type="dxa"/>
          </w:tcPr>
          <w:p w:rsidR="001A0166" w:rsidRPr="001A0166" w:rsidRDefault="001A0166" w:rsidP="00E177F9">
            <w:pPr>
              <w:rPr>
                <w:b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5080</wp:posOffset>
                  </wp:positionV>
                  <wp:extent cx="4648200" cy="3625748"/>
                  <wp:effectExtent l="0" t="0" r="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tudienaufbau track Sprachentheori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4648200" cy="362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60" w:type="dxa"/>
          </w:tcPr>
          <w:p w:rsidR="001A0166" w:rsidRPr="001A0166" w:rsidRDefault="001A0166" w:rsidP="00E177F9">
            <w:pPr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-72391</wp:posOffset>
                  </wp:positionH>
                  <wp:positionV relativeFrom="paragraph">
                    <wp:posOffset>59021</wp:posOffset>
                  </wp:positionV>
                  <wp:extent cx="4524375" cy="3569369"/>
                  <wp:effectExtent l="0" t="0" r="0" b="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tudienaufbau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623" cy="356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A0166" w:rsidRPr="001A0166" w:rsidRDefault="001A0166" w:rsidP="001A0166">
      <w:pPr>
        <w:ind w:left="708"/>
        <w:rPr>
          <w:b/>
        </w:rPr>
      </w:pPr>
      <w:r>
        <w:lastRenderedPageBreak/>
        <w:t xml:space="preserve">   </w:t>
      </w:r>
    </w:p>
    <w:p w:rsidR="001A0166" w:rsidRDefault="001A0166" w:rsidP="001A0166"/>
    <w:p w:rsidR="001A0166" w:rsidRDefault="001A0166" w:rsidP="001A0166"/>
    <w:p w:rsidR="001A0166" w:rsidRPr="001A0166" w:rsidRDefault="001A0166" w:rsidP="001A0166">
      <w:pPr>
        <w:rPr>
          <w:b/>
        </w:rPr>
      </w:pPr>
    </w:p>
    <w:sectPr w:rsidR="001A0166" w:rsidRPr="001A0166" w:rsidSect="008B4C12">
      <w:headerReference w:type="default" r:id="rId14"/>
      <w:footerReference w:type="default" r:id="rId15"/>
      <w:headerReference w:type="first" r:id="rId16"/>
      <w:footerReference w:type="first" r:id="rId17"/>
      <w:pgSz w:w="16838" w:h="11906" w:orient="landscape" w:code="9"/>
      <w:pgMar w:top="1701" w:right="1985" w:bottom="1134" w:left="680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44E9" w:rsidRDefault="00D744E9" w:rsidP="00A77480">
      <w:pPr>
        <w:spacing w:after="0" w:line="240" w:lineRule="auto"/>
      </w:pPr>
      <w:r>
        <w:separator/>
      </w:r>
    </w:p>
  </w:endnote>
  <w:endnote w:type="continuationSeparator" w:id="0">
    <w:p w:rsidR="00D744E9" w:rsidRDefault="00D744E9" w:rsidP="00A77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05D730C1-F92D-411C-8389-37A0DDD86DBA}"/>
    <w:embedBold r:id="rId2" w:fontKey="{84450C5A-2E06-453D-858B-D019A1083335}"/>
    <w:embedItalic r:id="rId3" w:fontKey="{805A953F-739F-471C-B8D2-9F1F006DAD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CCEE66F-FDC7-4B5F-91CD-25673393D16C}"/>
    <w:embedBold r:id="rId5" w:fontKey="{79DDC83A-4030-4EEE-9078-B7562D2F52C8}"/>
    <w:embedItalic r:id="rId6" w:fontKey="{6D389B3C-170F-4034-8810-C823438B7C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CADD892-C15B-4757-ADB1-9D53BFB08F85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37DB6973-FE01-46FB-946C-84BBE221D95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957B58E0-078A-47B5-B9AB-01C5A1887A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040" w:rsidRDefault="00A77B7B" w:rsidP="00A77B7B">
    <w:pPr>
      <w:pStyle w:val="Seitenzahlen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3325F5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300" w:rsidRDefault="00F00F0E" w:rsidP="00F00F0E">
    <w:pPr>
      <w:pStyle w:val="Seitenzahlen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3325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44E9" w:rsidRDefault="00D744E9" w:rsidP="00A77480">
      <w:pPr>
        <w:spacing w:after="0" w:line="240" w:lineRule="auto"/>
      </w:pPr>
      <w:r>
        <w:separator/>
      </w:r>
    </w:p>
  </w:footnote>
  <w:footnote w:type="continuationSeparator" w:id="0">
    <w:p w:rsidR="00D744E9" w:rsidRDefault="00D744E9" w:rsidP="00A77480">
      <w:pPr>
        <w:spacing w:after="0" w:line="240" w:lineRule="auto"/>
      </w:pPr>
      <w:r>
        <w:continuationSeparator/>
      </w:r>
    </w:p>
  </w:footnote>
  <w:footnote w:id="1">
    <w:p w:rsidR="00264D3C" w:rsidRDefault="00264D3C">
      <w:pPr>
        <w:pStyle w:val="Funotentext"/>
      </w:pPr>
      <w:r>
        <w:rPr>
          <w:rStyle w:val="Funotenzeichen"/>
        </w:rPr>
        <w:footnoteRef/>
      </w:r>
      <w:r>
        <w:t xml:space="preserve"> Wenn im Rahmen eines Moduls 2 Kurse (bspw. Seminar und Vorlesung) bei der gleichen Lehrperson besucht werden, können die Prüfungen (z.B. Referat und Seminararbeit) nach individueller Absprache mit dem/der </w:t>
      </w:r>
      <w:proofErr w:type="spellStart"/>
      <w:r>
        <w:t>Dozent:in</w:t>
      </w:r>
      <w:proofErr w:type="spellEnd"/>
      <w:r>
        <w:t xml:space="preserve"> auf beide Kurse verteilt werden.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732" w:rsidRDefault="00997732" w:rsidP="00997732">
    <w:pPr>
      <w:pStyle w:val="Kopfzeile"/>
    </w:pPr>
  </w:p>
  <w:p w:rsidR="001A0166" w:rsidRDefault="00E76550" w:rsidP="001A016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75648" behindDoc="0" locked="0" layoutInCell="1" allowOverlap="1" wp14:anchorId="083EB656" wp14:editId="68E5C905">
          <wp:simplePos x="0" y="0"/>
          <wp:positionH relativeFrom="column">
            <wp:posOffset>3997325</wp:posOffset>
          </wp:positionH>
          <wp:positionV relativeFrom="page">
            <wp:posOffset>342900</wp:posOffset>
          </wp:positionV>
          <wp:extent cx="2418715" cy="798195"/>
          <wp:effectExtent l="0" t="0" r="635" b="0"/>
          <wp:wrapThrough wrapText="bothSides">
            <wp:wrapPolygon edited="0">
              <wp:start x="17182" y="0"/>
              <wp:lineTo x="0" y="2062"/>
              <wp:lineTo x="0" y="19074"/>
              <wp:lineTo x="16672" y="20105"/>
              <wp:lineTo x="19054" y="20105"/>
              <wp:lineTo x="21436" y="18043"/>
              <wp:lineTo x="21436" y="15465"/>
              <wp:lineTo x="20415" y="8248"/>
              <wp:lineTo x="18033" y="0"/>
              <wp:lineTo x="17182" y="0"/>
            </wp:wrapPolygon>
          </wp:wrapThrough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M-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8715" cy="79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0166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1" locked="1" layoutInCell="1" allowOverlap="0" wp14:anchorId="525DC578" wp14:editId="726D61B6">
              <wp:simplePos x="0" y="0"/>
              <wp:positionH relativeFrom="column">
                <wp:posOffset>0</wp:posOffset>
              </wp:positionH>
              <wp:positionV relativeFrom="page">
                <wp:posOffset>1264920</wp:posOffset>
              </wp:positionV>
              <wp:extent cx="5752465" cy="204470"/>
              <wp:effectExtent l="0" t="0" r="635" b="5080"/>
              <wp:wrapSquare wrapText="bothSides"/>
              <wp:docPr id="7" name="Textfeld 7" descr=" " title="Einrichtung des Absender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2465" cy="204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A0166" w:rsidRDefault="001A0166" w:rsidP="001A0166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5DC578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6" type="#_x0000_t202" alt="Titel: Einrichtung des Absenders - Beschreibung:  " style="position:absolute;margin-left:0;margin-top:99.6pt;width:452.95pt;height:16.1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" o:allowoverlap="f" filled="f" stroked="f" strokeweight=".5pt">
              <v:textbox inset="0,0,0,0">
                <w:txbxContent>
                  <w:p w:rsidR="001A0166" w:rsidRDefault="001A0166" w:rsidP="001A0166"/>
                </w:txbxContent>
              </v:textbox>
              <w10:wrap type="square" anchory="page"/>
              <w10:anchorlock/>
            </v:shape>
          </w:pict>
        </mc:Fallback>
      </mc:AlternateContent>
    </w:r>
    <w:r w:rsidR="001A0166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2576" behindDoc="1" locked="1" layoutInCell="1" allowOverlap="0" wp14:anchorId="694A6A24" wp14:editId="66D6DDFD">
              <wp:simplePos x="0" y="0"/>
              <wp:positionH relativeFrom="page">
                <wp:posOffset>1081405</wp:posOffset>
              </wp:positionH>
              <wp:positionV relativeFrom="page">
                <wp:posOffset>1257300</wp:posOffset>
              </wp:positionV>
              <wp:extent cx="5760000" cy="0"/>
              <wp:effectExtent l="0" t="0" r="31750" b="19050"/>
              <wp:wrapNone/>
              <wp:docPr id="8" name="Gerader Verbinder 8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3AAD96" id="Gerader Verbinder 8" o:spid="_x0000_s1026" alt="Titel: Linie - Beschreibung:  " style="position:absolute;z-index:-2516439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99pt" to="538.7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1A0166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3600" behindDoc="1" locked="1" layoutInCell="1" allowOverlap="0" wp14:anchorId="5C0F16DD" wp14:editId="49ED01F6">
              <wp:simplePos x="0" y="0"/>
              <wp:positionH relativeFrom="page">
                <wp:posOffset>1081405</wp:posOffset>
              </wp:positionH>
              <wp:positionV relativeFrom="page">
                <wp:posOffset>1441450</wp:posOffset>
              </wp:positionV>
              <wp:extent cx="5760000" cy="0"/>
              <wp:effectExtent l="0" t="0" r="31750" b="19050"/>
              <wp:wrapNone/>
              <wp:docPr id="9" name="Gerader Verbinder 9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59ACFC" id="Gerader Verbinder 9" o:spid="_x0000_s1026" alt="Titel: Linie - Beschreibung:  " style="position:absolute;z-index:-2516428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113.5pt" to="538.7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1A0166" w:rsidRPr="002C79F8">
      <w:rPr>
        <w:noProof/>
        <w:lang w:eastAsia="de-DE"/>
      </w:rPr>
      <w:drawing>
        <wp:anchor distT="0" distB="0" distL="114300" distR="114300" simplePos="0" relativeHeight="251671552" behindDoc="1" locked="1" layoutInCell="1" allowOverlap="0" wp14:anchorId="247126DE" wp14:editId="23ECC6BA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11" name="Grafik 11" descr="achteckige Schraube mit Schriftzug Technische Universität Dresden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U_Dresden_Logo-01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7732" w:rsidRDefault="0099773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9F8" w:rsidRDefault="00BD7B0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3329940</wp:posOffset>
          </wp:positionH>
          <wp:positionV relativeFrom="paragraph">
            <wp:posOffset>459740</wp:posOffset>
          </wp:positionV>
          <wp:extent cx="2418715" cy="798195"/>
          <wp:effectExtent l="0" t="0" r="635" b="0"/>
          <wp:wrapThrough wrapText="bothSides">
            <wp:wrapPolygon edited="0">
              <wp:start x="17182" y="0"/>
              <wp:lineTo x="0" y="2062"/>
              <wp:lineTo x="0" y="19074"/>
              <wp:lineTo x="16672" y="20105"/>
              <wp:lineTo x="19054" y="20105"/>
              <wp:lineTo x="21436" y="18043"/>
              <wp:lineTo x="21436" y="15465"/>
              <wp:lineTo x="20415" y="8248"/>
              <wp:lineTo x="18033" y="0"/>
              <wp:lineTo x="17182" y="0"/>
            </wp:wrapPolygon>
          </wp:wrapThrough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M-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8715" cy="79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4F2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1" locked="1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1264920</wp:posOffset>
              </wp:positionV>
              <wp:extent cx="5752465" cy="204470"/>
              <wp:effectExtent l="0" t="0" r="635" b="5080"/>
              <wp:wrapSquare wrapText="bothSides"/>
              <wp:docPr id="24" name="Textfeld 24" descr=" " title="Einrichtung des Absender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2465" cy="204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74F2B" w:rsidRDefault="00774F2B" w:rsidP="00774F2B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27" type="#_x0000_t202" alt="Titel: Einrichtung des Absenders - Beschreibung:  " style="position:absolute;margin-left:0;margin-top:99.6pt;width:452.95pt;height:16.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" o:allowoverlap="f" filled="f" stroked="f" strokeweight=".5pt">
              <v:textbox inset="0,0,0,0">
                <w:txbxContent>
                  <w:p w:rsidR="00774F2B" w:rsidRDefault="00774F2B" w:rsidP="00774F2B"/>
                </w:txbxContent>
              </v:textbox>
              <w10:wrap type="square" anchory="page"/>
              <w10:anchorlock/>
            </v:shap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1" layoutInCell="1" allowOverlap="0" wp14:anchorId="4E811570" wp14:editId="49205177">
              <wp:simplePos x="0" y="0"/>
              <wp:positionH relativeFrom="page">
                <wp:posOffset>1081405</wp:posOffset>
              </wp:positionH>
              <wp:positionV relativeFrom="page">
                <wp:posOffset>1257300</wp:posOffset>
              </wp:positionV>
              <wp:extent cx="5760000" cy="0"/>
              <wp:effectExtent l="0" t="0" r="31750" b="19050"/>
              <wp:wrapNone/>
              <wp:docPr id="1" name="Gerader Verbinder 1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A1F036" id="Gerader Verbinder 1" o:spid="_x0000_s1026" alt="Titel: Linie - Beschreibung:  " style="position:absolute;z-index:-251653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99pt" to="538.7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1" locked="1" layoutInCell="1" allowOverlap="0" wp14:anchorId="35E62C89" wp14:editId="5A474B06">
              <wp:simplePos x="0" y="0"/>
              <wp:positionH relativeFrom="page">
                <wp:posOffset>1081405</wp:posOffset>
              </wp:positionH>
              <wp:positionV relativeFrom="page">
                <wp:posOffset>1441450</wp:posOffset>
              </wp:positionV>
              <wp:extent cx="5760000" cy="0"/>
              <wp:effectExtent l="0" t="0" r="31750" b="19050"/>
              <wp:wrapNone/>
              <wp:docPr id="2" name="Gerader Verbinder 2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D06D97C" id="Gerader Verbinder 2" o:spid="_x0000_s1026" alt="Titel: Linie - Beschreibung:  " style="position:absolute;z-index:-251652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113.5pt" to="538.7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w:drawing>
        <wp:anchor distT="0" distB="0" distL="114300" distR="114300" simplePos="0" relativeHeight="251659264" behindDoc="1" locked="1" layoutInCell="1" allowOverlap="0" wp14:anchorId="1461F8F4" wp14:editId="0D9869FB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6" name="Grafik 6" descr="achteckige Schraube mit Schriftzug Technische Universität Dresden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U_Dresden_Logo-01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8151C"/>
    <w:multiLevelType w:val="hybridMultilevel"/>
    <w:tmpl w:val="6B4A95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11205E"/>
    <w:multiLevelType w:val="hybridMultilevel"/>
    <w:tmpl w:val="20F0DBE4"/>
    <w:lvl w:ilvl="0" w:tplc="60E2401E">
      <w:start w:val="1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63EB5"/>
    <w:multiLevelType w:val="hybridMultilevel"/>
    <w:tmpl w:val="092414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EE51D2"/>
    <w:multiLevelType w:val="hybridMultilevel"/>
    <w:tmpl w:val="89D645EC"/>
    <w:lvl w:ilvl="0" w:tplc="628AA73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75264"/>
    <w:multiLevelType w:val="hybridMultilevel"/>
    <w:tmpl w:val="79C892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BA2D88"/>
    <w:multiLevelType w:val="hybridMultilevel"/>
    <w:tmpl w:val="EF30B722"/>
    <w:lvl w:ilvl="0" w:tplc="F0324C92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2918D1"/>
    <w:multiLevelType w:val="hybridMultilevel"/>
    <w:tmpl w:val="1F627DF8"/>
    <w:lvl w:ilvl="0" w:tplc="DB26C6BE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C0333D"/>
    <w:multiLevelType w:val="hybridMultilevel"/>
    <w:tmpl w:val="AD1A2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B0F"/>
    <w:rsid w:val="00002782"/>
    <w:rsid w:val="00004E20"/>
    <w:rsid w:val="00007E04"/>
    <w:rsid w:val="00012EF6"/>
    <w:rsid w:val="00040036"/>
    <w:rsid w:val="0006361E"/>
    <w:rsid w:val="000B0B77"/>
    <w:rsid w:val="000B2430"/>
    <w:rsid w:val="001248B5"/>
    <w:rsid w:val="0016056A"/>
    <w:rsid w:val="001A0166"/>
    <w:rsid w:val="001C2D95"/>
    <w:rsid w:val="001C6AF9"/>
    <w:rsid w:val="00201940"/>
    <w:rsid w:val="00204B4C"/>
    <w:rsid w:val="00261365"/>
    <w:rsid w:val="00264D3C"/>
    <w:rsid w:val="002A62F6"/>
    <w:rsid w:val="002A799B"/>
    <w:rsid w:val="002C51B3"/>
    <w:rsid w:val="002C79F8"/>
    <w:rsid w:val="00302EE4"/>
    <w:rsid w:val="0031725B"/>
    <w:rsid w:val="003325F5"/>
    <w:rsid w:val="00362B72"/>
    <w:rsid w:val="003662D4"/>
    <w:rsid w:val="003B6D92"/>
    <w:rsid w:val="003D1C5E"/>
    <w:rsid w:val="003D5C0B"/>
    <w:rsid w:val="003D7E5C"/>
    <w:rsid w:val="003E5300"/>
    <w:rsid w:val="003E5E24"/>
    <w:rsid w:val="003F1952"/>
    <w:rsid w:val="003F5D14"/>
    <w:rsid w:val="0045363F"/>
    <w:rsid w:val="00484A22"/>
    <w:rsid w:val="004E2CF4"/>
    <w:rsid w:val="004E300C"/>
    <w:rsid w:val="004E7D3D"/>
    <w:rsid w:val="005012DE"/>
    <w:rsid w:val="00512155"/>
    <w:rsid w:val="005517C0"/>
    <w:rsid w:val="00577C66"/>
    <w:rsid w:val="0059765B"/>
    <w:rsid w:val="005D5E63"/>
    <w:rsid w:val="005E49BA"/>
    <w:rsid w:val="006105CE"/>
    <w:rsid w:val="00670891"/>
    <w:rsid w:val="00673ABA"/>
    <w:rsid w:val="0067736C"/>
    <w:rsid w:val="00692740"/>
    <w:rsid w:val="006936B9"/>
    <w:rsid w:val="00697B5D"/>
    <w:rsid w:val="006B4F10"/>
    <w:rsid w:val="006C4317"/>
    <w:rsid w:val="006E4761"/>
    <w:rsid w:val="006F69B0"/>
    <w:rsid w:val="00702BA8"/>
    <w:rsid w:val="007315A6"/>
    <w:rsid w:val="00743E9E"/>
    <w:rsid w:val="00774F2B"/>
    <w:rsid w:val="00797ABE"/>
    <w:rsid w:val="007F12EE"/>
    <w:rsid w:val="00813AC4"/>
    <w:rsid w:val="008275E3"/>
    <w:rsid w:val="00865AAF"/>
    <w:rsid w:val="008801C7"/>
    <w:rsid w:val="008A4FE0"/>
    <w:rsid w:val="008B4C12"/>
    <w:rsid w:val="0090090A"/>
    <w:rsid w:val="009075A4"/>
    <w:rsid w:val="00920C5C"/>
    <w:rsid w:val="0093653F"/>
    <w:rsid w:val="00957D7C"/>
    <w:rsid w:val="00957E5A"/>
    <w:rsid w:val="00997732"/>
    <w:rsid w:val="009A1770"/>
    <w:rsid w:val="009A5CC3"/>
    <w:rsid w:val="009B47A1"/>
    <w:rsid w:val="009D6115"/>
    <w:rsid w:val="009F727A"/>
    <w:rsid w:val="00A33529"/>
    <w:rsid w:val="00A6088B"/>
    <w:rsid w:val="00A675AF"/>
    <w:rsid w:val="00A77480"/>
    <w:rsid w:val="00A77B7B"/>
    <w:rsid w:val="00A844C7"/>
    <w:rsid w:val="00AA01FE"/>
    <w:rsid w:val="00AA1040"/>
    <w:rsid w:val="00AC78CF"/>
    <w:rsid w:val="00AD2D3C"/>
    <w:rsid w:val="00AF184C"/>
    <w:rsid w:val="00B21E61"/>
    <w:rsid w:val="00B22408"/>
    <w:rsid w:val="00B31494"/>
    <w:rsid w:val="00B358C4"/>
    <w:rsid w:val="00B5533B"/>
    <w:rsid w:val="00B6751D"/>
    <w:rsid w:val="00BA06E5"/>
    <w:rsid w:val="00BB323A"/>
    <w:rsid w:val="00BB65E4"/>
    <w:rsid w:val="00BC605D"/>
    <w:rsid w:val="00BD17DF"/>
    <w:rsid w:val="00BD25A5"/>
    <w:rsid w:val="00BD7B0F"/>
    <w:rsid w:val="00BF30EE"/>
    <w:rsid w:val="00C0430C"/>
    <w:rsid w:val="00C3629C"/>
    <w:rsid w:val="00C77373"/>
    <w:rsid w:val="00C8175E"/>
    <w:rsid w:val="00C81E0E"/>
    <w:rsid w:val="00C93ED1"/>
    <w:rsid w:val="00CB5D69"/>
    <w:rsid w:val="00CC2C1F"/>
    <w:rsid w:val="00CD43FB"/>
    <w:rsid w:val="00D077E4"/>
    <w:rsid w:val="00D22ECF"/>
    <w:rsid w:val="00D34F0E"/>
    <w:rsid w:val="00D406D9"/>
    <w:rsid w:val="00D67182"/>
    <w:rsid w:val="00D744E9"/>
    <w:rsid w:val="00D95672"/>
    <w:rsid w:val="00DB0F70"/>
    <w:rsid w:val="00DC6DBB"/>
    <w:rsid w:val="00DD2F56"/>
    <w:rsid w:val="00DF72FD"/>
    <w:rsid w:val="00E11073"/>
    <w:rsid w:val="00E177F9"/>
    <w:rsid w:val="00E27170"/>
    <w:rsid w:val="00E278CA"/>
    <w:rsid w:val="00E47558"/>
    <w:rsid w:val="00E64FF9"/>
    <w:rsid w:val="00E76550"/>
    <w:rsid w:val="00E87128"/>
    <w:rsid w:val="00EA5D52"/>
    <w:rsid w:val="00EC0DB3"/>
    <w:rsid w:val="00EC20CA"/>
    <w:rsid w:val="00F00F0E"/>
    <w:rsid w:val="00F0435A"/>
    <w:rsid w:val="00F15FF5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F5A728D-27DA-4273-BB69-98B9E74D3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9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51B3"/>
    <w:pPr>
      <w:spacing w:after="120" w:line="260" w:lineRule="exact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5"/>
    <w:rsid w:val="0045363F"/>
    <w:pPr>
      <w:keepNext/>
      <w:keepLines/>
      <w:spacing w:before="240" w:after="240" w:line="320" w:lineRule="exact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rsid w:val="0045363F"/>
    <w:pPr>
      <w:spacing w:before="40" w:line="280" w:lineRule="exact"/>
      <w:outlineLvl w:val="1"/>
    </w:pPr>
    <w:rPr>
      <w:color w:val="00305E" w:themeColor="text2"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65E4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5"/>
    <w:rsid w:val="0045363F"/>
    <w:rPr>
      <w:rFonts w:eastAsiaTheme="majorEastAsia" w:cstheme="majorBidi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5363F"/>
    <w:rPr>
      <w:rFonts w:eastAsiaTheme="majorEastAsia" w:cstheme="majorBidi"/>
      <w:b/>
      <w:color w:val="00305E" w:themeColor="text2"/>
      <w:sz w:val="24"/>
      <w:szCs w:val="26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Querbalken2Ebene">
    <w:name w:val="Querbalken 2. Ebene"/>
    <w:basedOn w:val="Datumszeile"/>
    <w:link w:val="Querbalken2EbeneZchn"/>
    <w:uiPriority w:val="3"/>
    <w:qFormat/>
    <w:rsid w:val="00577C66"/>
    <w:rPr>
      <w:color w:val="717776" w:themeColor="background2"/>
      <w:sz w:val="18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arbeiterdaten">
    <w:name w:val="Bearbeiterdaten"/>
    <w:basedOn w:val="Standard"/>
    <w:link w:val="BearbeiterdatenZchn"/>
    <w:uiPriority w:val="3"/>
    <w:qFormat/>
    <w:rsid w:val="00F00F0E"/>
    <w:pPr>
      <w:tabs>
        <w:tab w:val="left" w:pos="0"/>
        <w:tab w:val="left" w:pos="1191"/>
      </w:tabs>
      <w:spacing w:after="220" w:line="220" w:lineRule="exact"/>
      <w:contextualSpacing/>
    </w:pPr>
    <w:rPr>
      <w:spacing w:val="4"/>
      <w:sz w:val="14"/>
      <w:szCs w:val="14"/>
    </w:rPr>
  </w:style>
  <w:style w:type="paragraph" w:customStyle="1" w:styleId="Datumszeile">
    <w:name w:val="Datumszeile"/>
    <w:basedOn w:val="Bearbeiterdaten"/>
    <w:link w:val="DatumszeileZchn"/>
    <w:uiPriority w:val="4"/>
    <w:qFormat/>
    <w:rsid w:val="006105CE"/>
    <w:pPr>
      <w:spacing w:before="220"/>
      <w:jc w:val="right"/>
    </w:pPr>
    <w:rPr>
      <w:sz w:val="20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character" w:customStyle="1" w:styleId="Querbalken1Ebenefett">
    <w:name w:val="Querbalken 1. Ebene fett"/>
    <w:basedOn w:val="Fett"/>
    <w:uiPriority w:val="3"/>
    <w:qFormat/>
    <w:rsid w:val="003D7E5C"/>
    <w:rPr>
      <w:rFonts w:ascii="Open Sans" w:hAnsi="Open Sans"/>
      <w:b/>
      <w:bCs/>
      <w:color w:val="717776" w:themeColor="background2"/>
      <w:sz w:val="18"/>
    </w:rPr>
  </w:style>
  <w:style w:type="paragraph" w:styleId="Kopfzeile">
    <w:name w:val="header"/>
    <w:basedOn w:val="Standard"/>
    <w:link w:val="KopfzeileZchn"/>
    <w:uiPriority w:val="99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77B7B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77B7B"/>
    <w:rPr>
      <w:color w:val="000000" w:themeColor="text1"/>
    </w:rPr>
  </w:style>
  <w:style w:type="paragraph" w:customStyle="1" w:styleId="Seitenzahlen">
    <w:name w:val="Seitenzahlen"/>
    <w:basedOn w:val="Fuzeile"/>
    <w:link w:val="SeitenzahlenZchn"/>
    <w:uiPriority w:val="10"/>
    <w:qFormat/>
    <w:rsid w:val="006105CE"/>
    <w:pPr>
      <w:jc w:val="right"/>
    </w:pPr>
    <w:rPr>
      <w:rFonts w:ascii="Open Sans Light" w:hAnsi="Open Sans Light"/>
      <w:sz w:val="18"/>
    </w:rPr>
  </w:style>
  <w:style w:type="character" w:customStyle="1" w:styleId="BearbeiterdatenZchn">
    <w:name w:val="Bearbeiterdaten Zchn"/>
    <w:basedOn w:val="Absatz-Standardschriftart"/>
    <w:link w:val="Bearbeiterdaten"/>
    <w:uiPriority w:val="3"/>
    <w:rsid w:val="00F00F0E"/>
    <w:rPr>
      <w:color w:val="000000" w:themeColor="text1"/>
      <w:spacing w:val="4"/>
      <w:sz w:val="14"/>
      <w:szCs w:val="14"/>
    </w:rPr>
  </w:style>
  <w:style w:type="character" w:customStyle="1" w:styleId="SeitenzahlenZchn">
    <w:name w:val="Seitenzahlen Zchn"/>
    <w:basedOn w:val="FuzeileZchn"/>
    <w:link w:val="Seitenzahlen"/>
    <w:uiPriority w:val="10"/>
    <w:rsid w:val="006105CE"/>
    <w:rPr>
      <w:rFonts w:ascii="Open Sans Light" w:hAnsi="Open Sans Light"/>
      <w:color w:val="000000" w:themeColor="text1"/>
      <w:sz w:val="18"/>
    </w:rPr>
  </w:style>
  <w:style w:type="character" w:customStyle="1" w:styleId="DatumszeileZchn">
    <w:name w:val="Datumszeile Zchn"/>
    <w:basedOn w:val="BearbeiterdatenZchn"/>
    <w:link w:val="Datumszeile"/>
    <w:uiPriority w:val="4"/>
    <w:rsid w:val="006105CE"/>
    <w:rPr>
      <w:color w:val="000000" w:themeColor="text1"/>
      <w:spacing w:val="4"/>
      <w:sz w:val="14"/>
      <w:szCs w:val="14"/>
    </w:rPr>
  </w:style>
  <w:style w:type="character" w:customStyle="1" w:styleId="Querbalken2EbeneZchn">
    <w:name w:val="Querbalken 2. Ebene Zchn"/>
    <w:basedOn w:val="DatumszeileZchn"/>
    <w:link w:val="Querbalken2Ebene"/>
    <w:uiPriority w:val="3"/>
    <w:rsid w:val="003D7E5C"/>
    <w:rPr>
      <w:color w:val="717776" w:themeColor="background2"/>
      <w:spacing w:val="4"/>
      <w:sz w:val="18"/>
      <w:szCs w:val="14"/>
    </w:rPr>
  </w:style>
  <w:style w:type="character" w:styleId="Hyperlink">
    <w:name w:val="Hyperlink"/>
    <w:basedOn w:val="Absatz-Standardschriftart"/>
    <w:uiPriority w:val="99"/>
    <w:unhideWhenUsed/>
    <w:rsid w:val="001A0166"/>
    <w:rPr>
      <w:color w:val="006AB3" w:themeColor="hyperlink"/>
      <w:u w:val="single"/>
    </w:rPr>
  </w:style>
  <w:style w:type="paragraph" w:styleId="Listenabsatz">
    <w:name w:val="List Paragraph"/>
    <w:basedOn w:val="Standard"/>
    <w:uiPriority w:val="34"/>
    <w:qFormat/>
    <w:rsid w:val="0006361E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264D3C"/>
    <w:pPr>
      <w:spacing w:after="0"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4D3C"/>
    <w:rPr>
      <w:color w:val="000000" w:themeColor="text1"/>
    </w:rPr>
  </w:style>
  <w:style w:type="character" w:styleId="Funotenzeichen">
    <w:name w:val="footnote reference"/>
    <w:basedOn w:val="Absatz-Standardschriftart"/>
    <w:uiPriority w:val="99"/>
    <w:semiHidden/>
    <w:unhideWhenUsed/>
    <w:rsid w:val="00264D3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u-dresden.de/gsw/slk/studium/studienangebot/master-likwa?set_language=en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tu-dresden.de/gsw/slk/studium/studienangebot/master-euros/studienaufbau-2020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tu-dresden.de/gsw/slk/studium/studienangebot/master-euros/studienaufbau-2020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HK-Lieber\Desktop\Marketing\Vorlagen%20CD%20u%20WebCMS\Vorlagen%20Corporate%20Design\Brief%20und%20Dokument\Dokumentvorlage_LEER.dotx" TargetMode="External"/></Relationships>
</file>

<file path=word/theme/theme1.xml><?xml version="1.0" encoding="utf-8"?>
<a:theme xmlns:a="http://schemas.openxmlformats.org/drawingml/2006/main" name="Office">
  <a:themeElements>
    <a:clrScheme name="Benutzerdefiniert 1">
      <a:dk1>
        <a:sysClr val="windowText" lastClr="000000"/>
      </a:dk1>
      <a:lt1>
        <a:sysClr val="window" lastClr="FFFFFF"/>
      </a:lt1>
      <a:dk2>
        <a:srgbClr val="00305E"/>
      </a:dk2>
      <a:lt2>
        <a:srgbClr val="717776"/>
      </a:lt2>
      <a:accent1>
        <a:srgbClr val="006AB3"/>
      </a:accent1>
      <a:accent2>
        <a:srgbClr val="54378A"/>
      </a:accent2>
      <a:accent3>
        <a:srgbClr val="93107E"/>
      </a:accent3>
      <a:accent4>
        <a:srgbClr val="007D40"/>
      </a:accent4>
      <a:accent5>
        <a:srgbClr val="6AB023"/>
      </a:accent5>
      <a:accent6>
        <a:srgbClr val="EE7F00"/>
      </a:accent6>
      <a:hlink>
        <a:srgbClr val="006AB3"/>
      </a:hlink>
      <a:folHlink>
        <a:srgbClr val="54378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FD6689B7-7913-4384-9FAB-E0321C6A9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Dokumentvorlage_LEER.dotx</Template>
  <TotalTime>0</TotalTime>
  <Pages>3</Pages>
  <Words>114</Words>
  <Characters>984</Characters>
  <Application>Microsoft Office Word</Application>
  <DocSecurity>0</DocSecurity>
  <Lines>39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WHK-Lieber</dc:creator>
  <cp:keywords/>
  <dc:description/>
  <cp:lastModifiedBy>WHK-Lieber</cp:lastModifiedBy>
  <cp:revision>9</cp:revision>
  <cp:lastPrinted>2018-01-25T09:54:00Z</cp:lastPrinted>
  <dcterms:created xsi:type="dcterms:W3CDTF">2022-05-11T11:48:00Z</dcterms:created>
  <dcterms:modified xsi:type="dcterms:W3CDTF">2022-06-15T14:26:00Z</dcterms:modified>
</cp:coreProperties>
</file>