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EB" w:rsidRPr="00716D98" w:rsidRDefault="008673BC" w:rsidP="00716D98">
      <w:pPr>
        <w:rPr>
          <w:rFonts w:ascii="Open Sans SemiBold" w:hAnsi="Open Sans SemiBold"/>
          <w:b/>
          <w:color w:val="727277" w:themeColor="text2"/>
          <w:sz w:val="18"/>
        </w:rPr>
        <w:sectPr w:rsidR="007B5DEB" w:rsidRPr="00716D98" w:rsidSect="0000359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985" w:right="1134" w:bottom="1701" w:left="1701" w:header="0" w:footer="454" w:gutter="0"/>
          <w:cols w:space="708"/>
          <w:titlePg/>
          <w:docGrid w:linePitch="360"/>
        </w:sectPr>
      </w:pPr>
      <w:r w:rsidRPr="00716D98">
        <w:rPr>
          <w:rFonts w:ascii="Open Sans SemiBold" w:hAnsi="Open Sans SemiBold"/>
          <w:color w:val="727277" w:themeColor="text2"/>
          <w:sz w:val="18"/>
        </w:rPr>
        <w:t>Die Prorektorin Universitätskultur</w:t>
      </w:r>
      <w:r w:rsidR="005966B8" w:rsidRPr="00656032">
        <w:rPr>
          <w:rFonts w:ascii="Open Sans SemiBold" w:hAnsi="Open Sans SemiBold"/>
          <w:color w:val="727277" w:themeColor="text2"/>
          <w:sz w:val="18"/>
        </w:rPr>
        <w:t>| SG 9.3 Diversity Management</w:t>
      </w:r>
    </w:p>
    <w:p w:rsidR="005966B8" w:rsidRPr="005966B8" w:rsidRDefault="005966B8" w:rsidP="005966B8">
      <w:pPr>
        <w:tabs>
          <w:tab w:val="clear" w:pos="4876"/>
          <w:tab w:val="left" w:pos="0"/>
          <w:tab w:val="left" w:pos="1191"/>
        </w:tabs>
        <w:spacing w:before="220" w:after="220" w:line="220" w:lineRule="exact"/>
        <w:contextualSpacing/>
        <w:jc w:val="right"/>
        <w:textboxTightWrap w:val="none"/>
        <w:rPr>
          <w:rFonts w:eastAsia="Calibri" w:cs="Times New Roman"/>
          <w:color w:val="000000"/>
          <w:spacing w:val="4"/>
          <w:szCs w:val="14"/>
        </w:rPr>
      </w:pPr>
      <w:r w:rsidRPr="005966B8">
        <w:rPr>
          <w:rFonts w:eastAsia="Calibri" w:cs="Times New Roman"/>
          <w:color w:val="000000"/>
          <w:spacing w:val="4"/>
          <w:szCs w:val="14"/>
        </w:rPr>
        <w:t xml:space="preserve">Dresden, den </w:t>
      </w:r>
      <w:r w:rsidRPr="005966B8">
        <w:rPr>
          <w:rFonts w:eastAsia="Calibri" w:cs="Times New Roman"/>
          <w:color w:val="000000"/>
          <w:spacing w:val="4"/>
          <w:szCs w:val="14"/>
        </w:rPr>
        <w:fldChar w:fldCharType="begin"/>
      </w:r>
      <w:r w:rsidRPr="005966B8">
        <w:rPr>
          <w:rFonts w:eastAsia="Calibri" w:cs="Times New Roman"/>
          <w:color w:val="000000"/>
          <w:spacing w:val="4"/>
          <w:szCs w:val="14"/>
        </w:rPr>
        <w:instrText xml:space="preserve"> DATE  \@ "d. MMMM yyyy"  \* MERGEFORMAT </w:instrText>
      </w:r>
      <w:r w:rsidRPr="005966B8">
        <w:rPr>
          <w:rFonts w:eastAsia="Calibri" w:cs="Times New Roman"/>
          <w:color w:val="000000"/>
          <w:spacing w:val="4"/>
          <w:szCs w:val="14"/>
        </w:rPr>
        <w:fldChar w:fldCharType="separate"/>
      </w:r>
      <w:r w:rsidR="00716D98">
        <w:rPr>
          <w:rFonts w:eastAsia="Calibri" w:cs="Times New Roman"/>
          <w:noProof/>
          <w:color w:val="000000"/>
          <w:spacing w:val="4"/>
          <w:szCs w:val="14"/>
        </w:rPr>
        <w:t>31. Mai 2023</w:t>
      </w:r>
      <w:r w:rsidRPr="005966B8">
        <w:rPr>
          <w:rFonts w:eastAsia="Calibri" w:cs="Times New Roman"/>
          <w:color w:val="000000"/>
          <w:spacing w:val="4"/>
          <w:szCs w:val="14"/>
        </w:rPr>
        <w:fldChar w:fldCharType="end"/>
      </w:r>
    </w:p>
    <w:p w:rsidR="005966B8" w:rsidRPr="005966B8" w:rsidRDefault="005966B8" w:rsidP="00D51116">
      <w:pPr>
        <w:pStyle w:val="berschriftDokumenttitel"/>
        <w:rPr>
          <w:b w:val="0"/>
        </w:rPr>
      </w:pPr>
      <w:r w:rsidRPr="005966B8">
        <w:t>Antrag</w:t>
      </w:r>
      <w:r w:rsidRPr="005966B8">
        <w:br/>
        <w:t xml:space="preserve">Im </w:t>
      </w:r>
      <w:r w:rsidRPr="00D51116">
        <w:t>Rahmen</w:t>
      </w:r>
      <w:r w:rsidRPr="005966B8">
        <w:t xml:space="preserve"> der </w:t>
      </w:r>
      <w:r w:rsidRPr="00656032">
        <w:t>Sondermittel</w:t>
      </w:r>
      <w:r w:rsidRPr="005966B8">
        <w:t xml:space="preserve"> Inklusion des </w:t>
      </w:r>
      <w:r w:rsidRPr="00A3772D">
        <w:t>SMWK 202</w:t>
      </w:r>
      <w:r w:rsidR="009F5431">
        <w:t>3</w:t>
      </w:r>
    </w:p>
    <w:p w:rsidR="005966B8" w:rsidRPr="005966B8" w:rsidRDefault="005966B8" w:rsidP="00D6026C">
      <w:pPr>
        <w:spacing w:line="240" w:lineRule="auto"/>
        <w:rPr>
          <w:color w:val="000000"/>
        </w:rPr>
      </w:pPr>
      <w:r w:rsidRPr="005966B8">
        <w:rPr>
          <w:color w:val="000000"/>
        </w:rPr>
        <w:t xml:space="preserve">Bitte beachten Sie auch die Hinweise zur Ausschreibung unter </w:t>
      </w:r>
      <w:hyperlink r:id="rId15" w:tooltip="Link zur Ausschreibung Sondermittel Inklusion 2023" w:history="1">
        <w:r w:rsidR="000B2A42">
          <w:rPr>
            <w:color w:val="006AB3"/>
            <w:u w:val="single"/>
          </w:rPr>
          <w:t>https://tu-dresden.de/tu-dresden/chancengleichheit/inklusion/sondermittel-inklusion-2023</w:t>
        </w:r>
      </w:hyperlink>
      <w:r w:rsidRPr="005966B8">
        <w:rPr>
          <w:color w:val="000000"/>
        </w:rPr>
        <w:t>. Unvollständige Anträge können leider nicht bearbeitet werden. Es besteht kein Anspruch auf Förderung.</w:t>
      </w:r>
    </w:p>
    <w:p w:rsidR="005966B8" w:rsidRPr="005966B8" w:rsidRDefault="005966B8" w:rsidP="00D6026C">
      <w:pPr>
        <w:spacing w:line="240" w:lineRule="auto"/>
        <w:rPr>
          <w:color w:val="000000"/>
        </w:rPr>
      </w:pPr>
      <w:r w:rsidRPr="005966B8">
        <w:rPr>
          <w:color w:val="000000"/>
        </w:rPr>
        <w:t xml:space="preserve">Einzureichen bis spätestens </w:t>
      </w:r>
      <w:r w:rsidR="00AD03B1" w:rsidRPr="00D307D8">
        <w:rPr>
          <w:b/>
          <w:color w:val="auto"/>
        </w:rPr>
        <w:t>Mi, 21. Juni (Dienstschluss)</w:t>
      </w:r>
      <w:r w:rsidRPr="00D307D8">
        <w:rPr>
          <w:color w:val="auto"/>
        </w:rPr>
        <w:t xml:space="preserve"> </w:t>
      </w:r>
      <w:r w:rsidRPr="005966B8">
        <w:rPr>
          <w:color w:val="000000"/>
        </w:rPr>
        <w:t>in elektronischer Form per E-Mail oder per Hauspost an:</w:t>
      </w:r>
    </w:p>
    <w:p w:rsidR="00464C6D" w:rsidRDefault="005966B8" w:rsidP="00D6026C">
      <w:pPr>
        <w:rPr>
          <w:rStyle w:val="Hyperlink"/>
          <w:rFonts w:eastAsia="Calibri" w:cs="Times New Roman"/>
          <w:lang w:val="en-GB"/>
        </w:rPr>
      </w:pPr>
      <w:r w:rsidRPr="005966B8">
        <w:rPr>
          <w:color w:val="000000"/>
          <w:lang w:val="en-GB"/>
        </w:rPr>
        <w:t>Anna Drum</w:t>
      </w:r>
      <w:r w:rsidRPr="005966B8">
        <w:rPr>
          <w:color w:val="000000"/>
          <w:lang w:val="en-GB"/>
        </w:rPr>
        <w:br/>
        <w:t>SG Diversity Management</w:t>
      </w:r>
      <w:r w:rsidRPr="005966B8">
        <w:rPr>
          <w:color w:val="000000"/>
          <w:lang w:val="en-GB"/>
        </w:rPr>
        <w:br/>
      </w:r>
      <w:hyperlink r:id="rId16" w:tooltip="Mailaddresse Diversity Management" w:history="1">
        <w:r w:rsidR="00BF52BE" w:rsidRPr="001735C5">
          <w:rPr>
            <w:rStyle w:val="Hyperlink"/>
            <w:rFonts w:eastAsia="Calibri" w:cs="Times New Roman"/>
            <w:lang w:val="en-GB"/>
          </w:rPr>
          <w:t>diversity.management@tu-dresden.de</w:t>
        </w:r>
      </w:hyperlink>
    </w:p>
    <w:p w:rsidR="00464C6D" w:rsidRDefault="00464C6D" w:rsidP="00D51116">
      <w:pPr>
        <w:pStyle w:val="berschrift2SondermittelInklusion"/>
      </w:pPr>
      <w:proofErr w:type="spellStart"/>
      <w:r w:rsidRPr="00C32FC9">
        <w:t>Antragssteller:in</w:t>
      </w:r>
      <w:proofErr w:type="spellEnd"/>
    </w:p>
    <w:tbl>
      <w:tblPr>
        <w:tblStyle w:val="Tabellenraster"/>
        <w:tblW w:w="8844" w:type="dxa"/>
        <w:tblLayout w:type="fixed"/>
        <w:tblLook w:val="04A0" w:firstRow="1" w:lastRow="0" w:firstColumn="1" w:lastColumn="0" w:noHBand="0" w:noVBand="1"/>
        <w:tblCaption w:val="Angaben Antragssteller:in"/>
      </w:tblPr>
      <w:tblGrid>
        <w:gridCol w:w="2181"/>
        <w:gridCol w:w="6663"/>
      </w:tblGrid>
      <w:tr w:rsidR="0095539F" w:rsidTr="0095539F">
        <w:trPr>
          <w:trHeight w:val="20"/>
          <w:tblHeader/>
        </w:trPr>
        <w:tc>
          <w:tcPr>
            <w:tcW w:w="2181" w:type="dxa"/>
            <w:vAlign w:val="center"/>
          </w:tcPr>
          <w:p w:rsidR="0095539F" w:rsidRDefault="0095539F" w:rsidP="00957582">
            <w:pPr>
              <w:tabs>
                <w:tab w:val="clear" w:pos="4876"/>
                <w:tab w:val="center" w:pos="4536"/>
                <w:tab w:val="right" w:pos="9072"/>
              </w:tabs>
              <w:spacing w:before="60" w:after="60" w:line="240" w:lineRule="auto"/>
              <w:textboxTightWrap w:val="none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Titel</w:t>
            </w:r>
          </w:p>
        </w:tc>
        <w:tc>
          <w:tcPr>
            <w:tcW w:w="6663" w:type="dxa"/>
          </w:tcPr>
          <w:p w:rsidR="0095539F" w:rsidRPr="004A11BD" w:rsidRDefault="0095539F" w:rsidP="00957582">
            <w:pPr>
              <w:pStyle w:val="berschrift2"/>
              <w:numPr>
                <w:ilvl w:val="0"/>
                <w:numId w:val="0"/>
              </w:numPr>
              <w:shd w:val="clear" w:color="auto" w:fill="auto"/>
              <w:spacing w:before="60" w:after="60" w:line="240" w:lineRule="auto"/>
              <w:outlineLvl w:val="1"/>
              <w:rPr>
                <w:b w:val="0"/>
                <w:color w:val="auto"/>
              </w:rPr>
            </w:pPr>
          </w:p>
        </w:tc>
      </w:tr>
      <w:tr w:rsidR="0095539F" w:rsidTr="0095539F">
        <w:trPr>
          <w:trHeight w:val="20"/>
          <w:tblHeader/>
        </w:trPr>
        <w:tc>
          <w:tcPr>
            <w:tcW w:w="2181" w:type="dxa"/>
            <w:vAlign w:val="center"/>
          </w:tcPr>
          <w:p w:rsidR="0095539F" w:rsidRDefault="0095539F" w:rsidP="00957582">
            <w:pPr>
              <w:tabs>
                <w:tab w:val="clear" w:pos="4876"/>
                <w:tab w:val="center" w:pos="4536"/>
                <w:tab w:val="right" w:pos="9072"/>
              </w:tabs>
              <w:spacing w:before="60" w:after="60" w:line="240" w:lineRule="auto"/>
              <w:textboxTightWrap w:val="none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Nachname</w:t>
            </w:r>
          </w:p>
        </w:tc>
        <w:tc>
          <w:tcPr>
            <w:tcW w:w="6663" w:type="dxa"/>
          </w:tcPr>
          <w:p w:rsidR="0095539F" w:rsidRPr="004A11BD" w:rsidRDefault="0095539F" w:rsidP="00957582">
            <w:pPr>
              <w:pStyle w:val="berschrift2"/>
              <w:numPr>
                <w:ilvl w:val="0"/>
                <w:numId w:val="0"/>
              </w:numPr>
              <w:shd w:val="clear" w:color="auto" w:fill="auto"/>
              <w:spacing w:before="60" w:after="60" w:line="240" w:lineRule="auto"/>
              <w:outlineLvl w:val="1"/>
              <w:rPr>
                <w:b w:val="0"/>
                <w:color w:val="auto"/>
              </w:rPr>
            </w:pPr>
          </w:p>
        </w:tc>
      </w:tr>
      <w:tr w:rsidR="00957582" w:rsidTr="0095539F">
        <w:trPr>
          <w:trHeight w:val="20"/>
          <w:tblHeader/>
        </w:trPr>
        <w:tc>
          <w:tcPr>
            <w:tcW w:w="2181" w:type="dxa"/>
            <w:vAlign w:val="center"/>
          </w:tcPr>
          <w:p w:rsidR="00957582" w:rsidRPr="005966B8" w:rsidRDefault="00957582" w:rsidP="00957582">
            <w:pPr>
              <w:tabs>
                <w:tab w:val="clear" w:pos="4876"/>
                <w:tab w:val="center" w:pos="4536"/>
                <w:tab w:val="right" w:pos="9072"/>
              </w:tabs>
              <w:spacing w:before="60" w:after="60" w:line="240" w:lineRule="auto"/>
              <w:textboxTightWrap w:val="none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Vorname</w:t>
            </w:r>
          </w:p>
        </w:tc>
        <w:tc>
          <w:tcPr>
            <w:tcW w:w="6663" w:type="dxa"/>
          </w:tcPr>
          <w:p w:rsidR="00957582" w:rsidRPr="004A11BD" w:rsidRDefault="00957582" w:rsidP="00957582">
            <w:pPr>
              <w:pStyle w:val="berschrift2"/>
              <w:numPr>
                <w:ilvl w:val="0"/>
                <w:numId w:val="0"/>
              </w:numPr>
              <w:shd w:val="clear" w:color="auto" w:fill="auto"/>
              <w:spacing w:before="60" w:after="60" w:line="240" w:lineRule="auto"/>
              <w:outlineLvl w:val="1"/>
              <w:rPr>
                <w:b w:val="0"/>
                <w:color w:val="auto"/>
              </w:rPr>
            </w:pPr>
          </w:p>
        </w:tc>
      </w:tr>
      <w:tr w:rsidR="00957582" w:rsidTr="0095539F">
        <w:trPr>
          <w:trHeight w:val="20"/>
          <w:tblHeader/>
        </w:trPr>
        <w:tc>
          <w:tcPr>
            <w:tcW w:w="2181" w:type="dxa"/>
            <w:vAlign w:val="center"/>
          </w:tcPr>
          <w:p w:rsidR="00957582" w:rsidRPr="005966B8" w:rsidRDefault="00957582" w:rsidP="00957582">
            <w:pPr>
              <w:tabs>
                <w:tab w:val="clear" w:pos="4876"/>
                <w:tab w:val="center" w:pos="4536"/>
                <w:tab w:val="right" w:pos="9072"/>
              </w:tabs>
              <w:spacing w:before="60" w:after="60" w:line="240" w:lineRule="auto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Struktureinheit</w:t>
            </w:r>
          </w:p>
        </w:tc>
        <w:tc>
          <w:tcPr>
            <w:tcW w:w="6663" w:type="dxa"/>
          </w:tcPr>
          <w:p w:rsidR="00957582" w:rsidRPr="004A11BD" w:rsidRDefault="00957582" w:rsidP="00957582">
            <w:pPr>
              <w:pStyle w:val="berschrift2"/>
              <w:numPr>
                <w:ilvl w:val="0"/>
                <w:numId w:val="0"/>
              </w:numPr>
              <w:shd w:val="clear" w:color="auto" w:fill="auto"/>
              <w:spacing w:before="60" w:after="60" w:line="240" w:lineRule="auto"/>
              <w:outlineLvl w:val="1"/>
              <w:rPr>
                <w:b w:val="0"/>
                <w:color w:val="auto"/>
              </w:rPr>
            </w:pPr>
          </w:p>
        </w:tc>
      </w:tr>
      <w:tr w:rsidR="00957582" w:rsidTr="0095539F">
        <w:trPr>
          <w:trHeight w:val="20"/>
          <w:tblHeader/>
        </w:trPr>
        <w:tc>
          <w:tcPr>
            <w:tcW w:w="2181" w:type="dxa"/>
            <w:vAlign w:val="center"/>
          </w:tcPr>
          <w:p w:rsidR="00957582" w:rsidRPr="005966B8" w:rsidRDefault="00957582" w:rsidP="00957582">
            <w:pPr>
              <w:tabs>
                <w:tab w:val="clear" w:pos="4876"/>
                <w:tab w:val="center" w:pos="4536"/>
                <w:tab w:val="right" w:pos="9072"/>
              </w:tabs>
              <w:spacing w:before="60" w:after="60" w:line="240" w:lineRule="auto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E-Mail</w:t>
            </w:r>
          </w:p>
        </w:tc>
        <w:tc>
          <w:tcPr>
            <w:tcW w:w="6663" w:type="dxa"/>
          </w:tcPr>
          <w:p w:rsidR="00957582" w:rsidRPr="004A11BD" w:rsidRDefault="00957582" w:rsidP="00957582">
            <w:pPr>
              <w:pStyle w:val="berschrift2"/>
              <w:numPr>
                <w:ilvl w:val="0"/>
                <w:numId w:val="0"/>
              </w:numPr>
              <w:shd w:val="clear" w:color="auto" w:fill="auto"/>
              <w:spacing w:before="60" w:after="60" w:line="240" w:lineRule="auto"/>
              <w:outlineLvl w:val="1"/>
              <w:rPr>
                <w:b w:val="0"/>
                <w:color w:val="auto"/>
              </w:rPr>
            </w:pPr>
          </w:p>
        </w:tc>
      </w:tr>
      <w:tr w:rsidR="00957582" w:rsidTr="0095539F">
        <w:trPr>
          <w:trHeight w:val="20"/>
          <w:tblHeader/>
        </w:trPr>
        <w:tc>
          <w:tcPr>
            <w:tcW w:w="2181" w:type="dxa"/>
            <w:vAlign w:val="center"/>
          </w:tcPr>
          <w:p w:rsidR="00957582" w:rsidRPr="005966B8" w:rsidRDefault="00957582" w:rsidP="00957582">
            <w:pPr>
              <w:tabs>
                <w:tab w:val="clear" w:pos="4876"/>
                <w:tab w:val="center" w:pos="4536"/>
                <w:tab w:val="right" w:pos="9072"/>
              </w:tabs>
              <w:spacing w:before="60" w:after="60" w:line="240" w:lineRule="auto"/>
              <w:textboxTightWrap w:val="none"/>
              <w:rPr>
                <w:rFonts w:eastAsia="Calibri" w:cs="Times New Roman"/>
                <w:color w:val="000000"/>
              </w:rPr>
            </w:pPr>
            <w:r w:rsidRPr="005966B8">
              <w:rPr>
                <w:rFonts w:eastAsia="Calibri" w:cs="Times New Roman"/>
                <w:color w:val="000000"/>
              </w:rPr>
              <w:t>Telefon</w:t>
            </w:r>
          </w:p>
        </w:tc>
        <w:tc>
          <w:tcPr>
            <w:tcW w:w="6663" w:type="dxa"/>
          </w:tcPr>
          <w:p w:rsidR="00957582" w:rsidRPr="004A11BD" w:rsidRDefault="00957582" w:rsidP="00957582">
            <w:pPr>
              <w:pStyle w:val="berschrift2"/>
              <w:numPr>
                <w:ilvl w:val="0"/>
                <w:numId w:val="0"/>
              </w:numPr>
              <w:shd w:val="clear" w:color="auto" w:fill="auto"/>
              <w:spacing w:before="60" w:after="60" w:line="240" w:lineRule="auto"/>
              <w:outlineLvl w:val="1"/>
              <w:rPr>
                <w:b w:val="0"/>
                <w:color w:val="auto"/>
              </w:rPr>
            </w:pPr>
          </w:p>
        </w:tc>
      </w:tr>
      <w:tr w:rsidR="00957582" w:rsidTr="0095539F">
        <w:trPr>
          <w:trHeight w:val="20"/>
          <w:tblHeader/>
        </w:trPr>
        <w:tc>
          <w:tcPr>
            <w:tcW w:w="2181" w:type="dxa"/>
            <w:vAlign w:val="center"/>
          </w:tcPr>
          <w:p w:rsidR="00957582" w:rsidRPr="005966B8" w:rsidRDefault="00957582" w:rsidP="00957582">
            <w:pPr>
              <w:tabs>
                <w:tab w:val="clear" w:pos="4876"/>
                <w:tab w:val="center" w:pos="4536"/>
                <w:tab w:val="right" w:pos="9072"/>
              </w:tabs>
              <w:spacing w:before="60" w:after="60" w:line="240" w:lineRule="auto"/>
              <w:textboxTightWrap w:val="none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Stammkostenstelle</w:t>
            </w:r>
          </w:p>
        </w:tc>
        <w:tc>
          <w:tcPr>
            <w:tcW w:w="6663" w:type="dxa"/>
          </w:tcPr>
          <w:p w:rsidR="00957582" w:rsidRPr="004A11BD" w:rsidRDefault="00957582" w:rsidP="00957582">
            <w:pPr>
              <w:pStyle w:val="berschrift2"/>
              <w:numPr>
                <w:ilvl w:val="0"/>
                <w:numId w:val="0"/>
              </w:numPr>
              <w:shd w:val="clear" w:color="auto" w:fill="auto"/>
              <w:spacing w:before="60" w:after="60" w:line="240" w:lineRule="auto"/>
              <w:outlineLvl w:val="1"/>
              <w:rPr>
                <w:b w:val="0"/>
                <w:color w:val="auto"/>
              </w:rPr>
            </w:pPr>
          </w:p>
        </w:tc>
      </w:tr>
    </w:tbl>
    <w:p w:rsidR="00957582" w:rsidRDefault="00957582" w:rsidP="00957582">
      <w:pPr>
        <w:tabs>
          <w:tab w:val="clear" w:pos="4876"/>
          <w:tab w:val="center" w:pos="4536"/>
          <w:tab w:val="right" w:pos="9072"/>
        </w:tabs>
        <w:spacing w:before="60" w:after="60" w:line="240" w:lineRule="auto"/>
        <w:textboxTightWrap w:val="none"/>
        <w:rPr>
          <w:rFonts w:eastAsia="Calibri" w:cs="Times New Roman"/>
          <w:color w:val="000000"/>
        </w:rPr>
        <w:sectPr w:rsidR="00957582" w:rsidSect="00003590">
          <w:headerReference w:type="first" r:id="rId17"/>
          <w:type w:val="continuous"/>
          <w:pgSz w:w="11906" w:h="16838" w:code="9"/>
          <w:pgMar w:top="1418" w:right="1134" w:bottom="1134" w:left="1701" w:header="0" w:footer="680" w:gutter="0"/>
          <w:cols w:space="708"/>
          <w:titlePg/>
          <w:docGrid w:linePitch="360"/>
        </w:sectPr>
      </w:pPr>
    </w:p>
    <w:p w:rsidR="001D27AE" w:rsidRPr="00235093" w:rsidRDefault="00CC3961" w:rsidP="007D05FC">
      <w:pPr>
        <w:pStyle w:val="berschrift2"/>
        <w:numPr>
          <w:ilvl w:val="0"/>
          <w:numId w:val="0"/>
        </w:numPr>
      </w:pPr>
      <w:r w:rsidRPr="00235093">
        <w:t>Titel Ihres Vorhabens</w:t>
      </w:r>
    </w:p>
    <w:p w:rsidR="00CC3961" w:rsidRDefault="00CC3961" w:rsidP="00CC3961">
      <w:r w:rsidRPr="00D6026C">
        <w:t>Bitte geben Sie dem Vorhaben einen aussagekräftigen Namen</w:t>
      </w:r>
      <w: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itel Ihres Vorhabens"/>
      </w:tblPr>
      <w:tblGrid>
        <w:gridCol w:w="9061"/>
      </w:tblGrid>
      <w:tr w:rsidR="00CC3961" w:rsidTr="00D6026C">
        <w:trPr>
          <w:trHeight w:val="673"/>
          <w:tblHeader/>
        </w:trPr>
        <w:tc>
          <w:tcPr>
            <w:tcW w:w="9061" w:type="dxa"/>
          </w:tcPr>
          <w:p w:rsidR="002F6A92" w:rsidRDefault="002F6A92" w:rsidP="002F6A92">
            <w:pPr>
              <w:spacing w:after="0" w:line="240" w:lineRule="auto"/>
            </w:pPr>
          </w:p>
        </w:tc>
      </w:tr>
    </w:tbl>
    <w:p w:rsidR="00CC3961" w:rsidRPr="000A4C92" w:rsidRDefault="000A4C92" w:rsidP="00CE4022">
      <w:pPr>
        <w:pStyle w:val="Formatvorlage2Unterberschrift2SoMi"/>
      </w:pPr>
      <w:r w:rsidRPr="008936B3">
        <w:t>Wenn</w:t>
      </w:r>
      <w:r w:rsidRPr="000A4C92">
        <w:t xml:space="preserve"> </w:t>
      </w:r>
      <w:r w:rsidRPr="00D51116">
        <w:t>möglich</w:t>
      </w:r>
      <w:r w:rsidRPr="000A4C92">
        <w:t xml:space="preserve">, geben Sie bitte auch einen </w:t>
      </w:r>
      <w:r w:rsidRPr="002F6A92">
        <w:t>Kurztitel</w:t>
      </w:r>
      <w:r w:rsidRPr="000A4C92">
        <w:t xml:space="preserve"> an (max. 20 Zeichen)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Wenn möglich, geben Sie bitte auch einen Kurztitel an (max. 20 Zeichen)"/>
      </w:tblPr>
      <w:tblGrid>
        <w:gridCol w:w="9061"/>
      </w:tblGrid>
      <w:tr w:rsidR="00CC3961" w:rsidTr="00AD6AEA">
        <w:trPr>
          <w:trHeight w:val="482"/>
          <w:tblHeader/>
        </w:trPr>
        <w:tc>
          <w:tcPr>
            <w:tcW w:w="9061" w:type="dxa"/>
          </w:tcPr>
          <w:p w:rsidR="000A4C92" w:rsidRDefault="000A4C92" w:rsidP="002F6A92">
            <w:pPr>
              <w:spacing w:after="0" w:line="240" w:lineRule="auto"/>
            </w:pPr>
          </w:p>
        </w:tc>
      </w:tr>
    </w:tbl>
    <w:p w:rsidR="00CC3961" w:rsidRPr="00235093" w:rsidRDefault="002F6A92" w:rsidP="007D05FC">
      <w:pPr>
        <w:pStyle w:val="berschrift2"/>
        <w:numPr>
          <w:ilvl w:val="0"/>
          <w:numId w:val="0"/>
        </w:numPr>
      </w:pPr>
      <w:r w:rsidRPr="00235093">
        <w:t xml:space="preserve">Geplante Laufzeit </w:t>
      </w:r>
      <w:r w:rsidRPr="00222A58">
        <w:t>Ihres</w:t>
      </w:r>
      <w:r w:rsidRPr="00235093">
        <w:t xml:space="preserve"> Vorhabens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Geplante Laufzeit Ihres Vorhabens"/>
      </w:tblPr>
      <w:tblGrid>
        <w:gridCol w:w="9061"/>
      </w:tblGrid>
      <w:tr w:rsidR="002F6A92" w:rsidTr="008936B3">
        <w:trPr>
          <w:trHeight w:val="454"/>
          <w:tblHeader/>
        </w:trPr>
        <w:tc>
          <w:tcPr>
            <w:tcW w:w="9061" w:type="dxa"/>
          </w:tcPr>
          <w:p w:rsidR="002F6A92" w:rsidRPr="00CE4022" w:rsidRDefault="002F6A92" w:rsidP="00CE4022"/>
        </w:tc>
      </w:tr>
    </w:tbl>
    <w:p w:rsidR="002F6A92" w:rsidRDefault="002F6A92" w:rsidP="007D05FC">
      <w:pPr>
        <w:pStyle w:val="berschrift2"/>
        <w:numPr>
          <w:ilvl w:val="0"/>
          <w:numId w:val="0"/>
        </w:numPr>
      </w:pPr>
      <w:r w:rsidRPr="00235093">
        <w:lastRenderedPageBreak/>
        <w:t>Kostenschätzung des Vorhabens</w:t>
      </w:r>
    </w:p>
    <w:tbl>
      <w:tblPr>
        <w:tblStyle w:val="Tabellenraster"/>
        <w:tblW w:w="9060" w:type="dxa"/>
        <w:tblLook w:val="04A0" w:firstRow="1" w:lastRow="0" w:firstColumn="1" w:lastColumn="0" w:noHBand="0" w:noVBand="1"/>
        <w:tblCaption w:val="Angaben Kostenschätzung"/>
      </w:tblPr>
      <w:tblGrid>
        <w:gridCol w:w="2547"/>
        <w:gridCol w:w="6513"/>
      </w:tblGrid>
      <w:tr w:rsidR="0095539F" w:rsidTr="0095539F">
        <w:trPr>
          <w:tblHeader/>
        </w:trPr>
        <w:tc>
          <w:tcPr>
            <w:tcW w:w="2547" w:type="dxa"/>
            <w:vAlign w:val="center"/>
          </w:tcPr>
          <w:p w:rsidR="0095539F" w:rsidRDefault="0095539F" w:rsidP="0095539F">
            <w:pPr>
              <w:tabs>
                <w:tab w:val="clear" w:pos="4876"/>
                <w:tab w:val="center" w:pos="4536"/>
                <w:tab w:val="right" w:pos="9072"/>
              </w:tabs>
              <w:spacing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Sachmittel in €</w:t>
            </w:r>
          </w:p>
        </w:tc>
        <w:tc>
          <w:tcPr>
            <w:tcW w:w="6513" w:type="dxa"/>
          </w:tcPr>
          <w:p w:rsidR="0095539F" w:rsidRDefault="0095539F" w:rsidP="0095539F">
            <w:pPr>
              <w:spacing w:after="0" w:line="240" w:lineRule="auto"/>
            </w:pPr>
          </w:p>
        </w:tc>
      </w:tr>
      <w:tr w:rsidR="0095539F" w:rsidTr="0095539F">
        <w:trPr>
          <w:tblHeader/>
        </w:trPr>
        <w:tc>
          <w:tcPr>
            <w:tcW w:w="2547" w:type="dxa"/>
            <w:vAlign w:val="center"/>
          </w:tcPr>
          <w:p w:rsidR="0095539F" w:rsidRPr="005966B8" w:rsidRDefault="0095539F" w:rsidP="0095539F">
            <w:pPr>
              <w:tabs>
                <w:tab w:val="clear" w:pos="4876"/>
                <w:tab w:val="center" w:pos="4536"/>
                <w:tab w:val="right" w:pos="9072"/>
              </w:tabs>
              <w:spacing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Personalmittel in €</w:t>
            </w:r>
          </w:p>
        </w:tc>
        <w:tc>
          <w:tcPr>
            <w:tcW w:w="6513" w:type="dxa"/>
          </w:tcPr>
          <w:p w:rsidR="0095539F" w:rsidRDefault="0095539F" w:rsidP="0095539F">
            <w:pPr>
              <w:spacing w:after="0" w:line="240" w:lineRule="auto"/>
            </w:pPr>
          </w:p>
        </w:tc>
      </w:tr>
      <w:tr w:rsidR="0095539F" w:rsidTr="0095539F">
        <w:trPr>
          <w:tblHeader/>
        </w:trPr>
        <w:tc>
          <w:tcPr>
            <w:tcW w:w="2547" w:type="dxa"/>
            <w:vAlign w:val="center"/>
          </w:tcPr>
          <w:p w:rsidR="0095539F" w:rsidRPr="005966B8" w:rsidRDefault="0095539F" w:rsidP="0095539F">
            <w:pPr>
              <w:tabs>
                <w:tab w:val="clear" w:pos="4876"/>
                <w:tab w:val="center" w:pos="4536"/>
                <w:tab w:val="right" w:pos="9072"/>
              </w:tabs>
              <w:spacing w:line="260" w:lineRule="exact"/>
              <w:textboxTightWrap w:val="none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Eigenleistungen in €</w:t>
            </w:r>
          </w:p>
        </w:tc>
        <w:tc>
          <w:tcPr>
            <w:tcW w:w="6513" w:type="dxa"/>
          </w:tcPr>
          <w:p w:rsidR="0095539F" w:rsidRDefault="0095539F" w:rsidP="0095539F">
            <w:pPr>
              <w:spacing w:after="0" w:line="240" w:lineRule="auto"/>
            </w:pPr>
          </w:p>
        </w:tc>
      </w:tr>
    </w:tbl>
    <w:p w:rsidR="002F6A92" w:rsidRDefault="002F6A92" w:rsidP="008936B3">
      <w:pPr>
        <w:pStyle w:val="Formatvorlage2Unterberschrift2SoMi"/>
      </w:pPr>
      <w:r>
        <w:t xml:space="preserve">Ggf. Anmerkungen zur </w:t>
      </w:r>
      <w:r w:rsidRPr="00517B12">
        <w:t>Kostenschätzung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Ggf. Anmerkungen zur Kostenschätzung"/>
      </w:tblPr>
      <w:tblGrid>
        <w:gridCol w:w="9061"/>
      </w:tblGrid>
      <w:tr w:rsidR="002F6A92" w:rsidTr="00753E2F">
        <w:trPr>
          <w:trHeight w:val="1077"/>
          <w:tblHeader/>
        </w:trPr>
        <w:tc>
          <w:tcPr>
            <w:tcW w:w="9061" w:type="dxa"/>
          </w:tcPr>
          <w:p w:rsidR="002F6A92" w:rsidRDefault="002F6A92" w:rsidP="002F6A92">
            <w:pPr>
              <w:spacing w:after="0" w:line="240" w:lineRule="auto"/>
            </w:pPr>
          </w:p>
        </w:tc>
      </w:tr>
    </w:tbl>
    <w:p w:rsidR="002F6A92" w:rsidRPr="00235093" w:rsidRDefault="001458DB" w:rsidP="007D05FC">
      <w:pPr>
        <w:pStyle w:val="berschrift2"/>
        <w:numPr>
          <w:ilvl w:val="0"/>
          <w:numId w:val="0"/>
        </w:numPr>
      </w:pPr>
      <w:r w:rsidRPr="00235093">
        <w:t>Konkrete Inhalte Ihres Vorhabens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Konkrete Inhalte Ihres Vorhabens"/>
      </w:tblPr>
      <w:tblGrid>
        <w:gridCol w:w="9061"/>
      </w:tblGrid>
      <w:tr w:rsidR="001458DB" w:rsidTr="00222E14">
        <w:trPr>
          <w:trHeight w:val="9638"/>
          <w:tblHeader/>
        </w:trPr>
        <w:tc>
          <w:tcPr>
            <w:tcW w:w="9061" w:type="dxa"/>
          </w:tcPr>
          <w:p w:rsidR="001458DB" w:rsidRDefault="001458DB" w:rsidP="001458DB">
            <w:pPr>
              <w:spacing w:after="0" w:line="240" w:lineRule="auto"/>
            </w:pPr>
          </w:p>
        </w:tc>
      </w:tr>
    </w:tbl>
    <w:p w:rsidR="001458DB" w:rsidRPr="00235093" w:rsidRDefault="001458DB" w:rsidP="007D05FC">
      <w:pPr>
        <w:pStyle w:val="berschrift2"/>
        <w:numPr>
          <w:ilvl w:val="0"/>
          <w:numId w:val="0"/>
        </w:numPr>
      </w:pPr>
      <w:r w:rsidRPr="00235093">
        <w:lastRenderedPageBreak/>
        <w:t>Geplante Umsetzungsschritte Ihres Vorhabens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Geplante Umsetzungsschritte Ihres Vorhabens"/>
      </w:tblPr>
      <w:tblGrid>
        <w:gridCol w:w="9061"/>
      </w:tblGrid>
      <w:tr w:rsidR="001458DB" w:rsidTr="00D6026C">
        <w:trPr>
          <w:trHeight w:val="8198"/>
          <w:tblHeader/>
        </w:trPr>
        <w:tc>
          <w:tcPr>
            <w:tcW w:w="9061" w:type="dxa"/>
          </w:tcPr>
          <w:p w:rsidR="001458DB" w:rsidRDefault="001458DB" w:rsidP="00957582">
            <w:pPr>
              <w:spacing w:after="0" w:line="240" w:lineRule="auto"/>
            </w:pPr>
          </w:p>
        </w:tc>
      </w:tr>
    </w:tbl>
    <w:p w:rsidR="001458DB" w:rsidRPr="00235093" w:rsidRDefault="001458DB" w:rsidP="007D05FC">
      <w:pPr>
        <w:pStyle w:val="berschrift2"/>
        <w:numPr>
          <w:ilvl w:val="0"/>
          <w:numId w:val="0"/>
        </w:numPr>
      </w:pPr>
      <w:r w:rsidRPr="00235093">
        <w:t>Ziele und Zielgruppen Ihres Vorhabens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e und Zielgruppen Ihres Vorhabens"/>
      </w:tblPr>
      <w:tblGrid>
        <w:gridCol w:w="9061"/>
      </w:tblGrid>
      <w:tr w:rsidR="001458DB" w:rsidTr="00D6026C">
        <w:trPr>
          <w:trHeight w:val="4677"/>
          <w:tblHeader/>
        </w:trPr>
        <w:tc>
          <w:tcPr>
            <w:tcW w:w="9061" w:type="dxa"/>
          </w:tcPr>
          <w:p w:rsidR="001458DB" w:rsidRDefault="001458DB" w:rsidP="00957582">
            <w:pPr>
              <w:spacing w:after="0" w:line="240" w:lineRule="auto"/>
            </w:pPr>
          </w:p>
        </w:tc>
      </w:tr>
    </w:tbl>
    <w:p w:rsidR="001458DB" w:rsidRPr="00235093" w:rsidRDefault="001458DB" w:rsidP="007D05FC">
      <w:pPr>
        <w:pStyle w:val="berschrift2"/>
        <w:numPr>
          <w:ilvl w:val="0"/>
          <w:numId w:val="0"/>
        </w:numPr>
      </w:pPr>
      <w:r w:rsidRPr="00235093">
        <w:lastRenderedPageBreak/>
        <w:t>Einbettung Ihres Vorhabens</w:t>
      </w:r>
    </w:p>
    <w:p w:rsidR="001458DB" w:rsidRDefault="001458DB" w:rsidP="004B3AC2">
      <w:r>
        <w:t xml:space="preserve">Empfehlungen der 6. Mitgliederversammlung der Hochschulrektorenkonferenz vom 21.04.2009 „Eine Hochschule für Alle“ (Link: </w:t>
      </w:r>
      <w:hyperlink r:id="rId18" w:tooltip="Link zu Empfehlungen der 6. Mitgliederversammlung der Hochschulrektorenkonferenz vom 21.04.2009 " w:history="1">
        <w:r>
          <w:rPr>
            <w:rStyle w:val="Hyperlink"/>
            <w:rFonts w:cs="Open Sans"/>
            <w:color w:val="006AB3"/>
          </w:rPr>
          <w:t>HRK</w:t>
        </w:r>
      </w:hyperlink>
      <w:r>
        <w:t xml:space="preserve">), UN-Behindertenrechtskonvention (Link: </w:t>
      </w:r>
      <w:hyperlink r:id="rId19" w:tooltip="Link zu den UN-BRK auf Seiten des BMAS" w:history="1">
        <w:r>
          <w:rPr>
            <w:rStyle w:val="Hyperlink"/>
            <w:rFonts w:cs="Open Sans"/>
            <w:color w:val="006AB3"/>
          </w:rPr>
          <w:t>UN-BRK auf Seiten des BMAS</w:t>
        </w:r>
      </w:hyperlink>
      <w:r>
        <w:t xml:space="preserve">), </w:t>
      </w:r>
      <w:r w:rsidRPr="00343878">
        <w:t>Aktionsplan 2.0</w:t>
      </w:r>
      <w:r>
        <w:t xml:space="preserve"> der TU Dresden zur Umsetzung der UN-BRK (Link:</w:t>
      </w:r>
      <w:r w:rsidRPr="00905058">
        <w:rPr>
          <w:color w:val="004F71" w:themeColor="accent3" w:themeShade="80"/>
        </w:rPr>
        <w:t xml:space="preserve"> </w:t>
      </w:r>
      <w:hyperlink r:id="rId20" w:tooltip="Link zum Aktionsplan 2.0 der TU Dresden zur Umsetzung der UN-BRK" w:history="1">
        <w:r w:rsidRPr="00905058">
          <w:rPr>
            <w:rStyle w:val="Hyperlink"/>
            <w:rFonts w:cs="Open Sans"/>
            <w:color w:val="0065C5" w:themeColor="accent1" w:themeTint="BF"/>
          </w:rPr>
          <w:t>TU Dresden</w:t>
        </w:r>
      </w:hyperlink>
      <w:r w:rsidR="00905058">
        <w:t>)</w:t>
      </w:r>
      <w: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Einbettung Ihres Vorhabens"/>
      </w:tblPr>
      <w:tblGrid>
        <w:gridCol w:w="9061"/>
      </w:tblGrid>
      <w:tr w:rsidR="001458DB" w:rsidTr="005640E6">
        <w:trPr>
          <w:trHeight w:val="3515"/>
          <w:tblHeader/>
        </w:trPr>
        <w:tc>
          <w:tcPr>
            <w:tcW w:w="9061" w:type="dxa"/>
          </w:tcPr>
          <w:p w:rsidR="001458DB" w:rsidRDefault="001458DB" w:rsidP="00957582">
            <w:pPr>
              <w:spacing w:after="0" w:line="240" w:lineRule="auto"/>
            </w:pPr>
          </w:p>
        </w:tc>
      </w:tr>
    </w:tbl>
    <w:p w:rsidR="001458DB" w:rsidRPr="00235093" w:rsidRDefault="001458DB" w:rsidP="007D05FC">
      <w:pPr>
        <w:pStyle w:val="berschrift2"/>
        <w:numPr>
          <w:ilvl w:val="0"/>
          <w:numId w:val="0"/>
        </w:numPr>
      </w:pPr>
      <w:r w:rsidRPr="00235093">
        <w:t>Bitte ordnen Sie Ihr Vorhaben in</w:t>
      </w:r>
      <w:r w:rsidR="009B397C">
        <w:t xml:space="preserve"> mindestens</w:t>
      </w:r>
      <w:r w:rsidRPr="00235093">
        <w:t xml:space="preserve"> eins der Handlungsfelder des </w:t>
      </w:r>
      <w:hyperlink r:id="rId21" w:history="1">
        <w:r w:rsidRPr="00235093">
          <w:t>Aktionsplans 2.0</w:t>
        </w:r>
      </w:hyperlink>
      <w:r w:rsidRPr="00235093">
        <w:t xml:space="preserve"> der TU Dresden zur Umsetzung der UN-BRK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Einordnung Handlungsfelder des Aktionsplans 2.0 der TU Dresden"/>
      </w:tblPr>
      <w:tblGrid>
        <w:gridCol w:w="576"/>
        <w:gridCol w:w="8495"/>
      </w:tblGrid>
      <w:tr w:rsidR="001458DB" w:rsidRPr="00EF713F" w:rsidTr="00003590">
        <w:trPr>
          <w:tblHeader/>
        </w:trPr>
        <w:sdt>
          <w:sdtPr>
            <w:rPr>
              <w:rFonts w:eastAsia="Calibri" w:cs="Times New Roman"/>
              <w:color w:val="000000"/>
              <w:sz w:val="36"/>
            </w:rPr>
            <w:id w:val="-39898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vAlign w:val="center"/>
              </w:tcPr>
              <w:p w:rsidR="001458DB" w:rsidRPr="00EF713F" w:rsidRDefault="00C66B80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36"/>
                  </w:rPr>
                  <w:t>☐</w:t>
                </w:r>
              </w:p>
            </w:tc>
          </w:sdtContent>
        </w:sdt>
        <w:tc>
          <w:tcPr>
            <w:tcW w:w="8640" w:type="dxa"/>
            <w:vAlign w:val="center"/>
          </w:tcPr>
          <w:p w:rsidR="001458DB" w:rsidRPr="00EF713F" w:rsidRDefault="001458DB" w:rsidP="004348DF">
            <w:pPr>
              <w:tabs>
                <w:tab w:val="clear" w:pos="4876"/>
                <w:tab w:val="left" w:pos="284"/>
              </w:tabs>
              <w:spacing w:after="0" w:line="260" w:lineRule="exact"/>
              <w:ind w:left="-57"/>
              <w:textboxTightWrap w:val="none"/>
              <w:rPr>
                <w:rFonts w:eastAsia="Calibri" w:cs="Times New Roman"/>
                <w:color w:val="000000"/>
              </w:rPr>
            </w:pPr>
            <w:r w:rsidRPr="00EF713F">
              <w:rPr>
                <w:rFonts w:eastAsia="Calibri" w:cs="Times New Roman"/>
                <w:color w:val="000000"/>
              </w:rPr>
              <w:t>Bauliche und digitale Barrierefreiheit</w:t>
            </w:r>
          </w:p>
        </w:tc>
      </w:tr>
      <w:tr w:rsidR="001458DB" w:rsidRPr="00EF713F" w:rsidTr="00003590">
        <w:trPr>
          <w:tblHeader/>
        </w:trPr>
        <w:sdt>
          <w:sdtPr>
            <w:rPr>
              <w:rFonts w:eastAsia="Calibri" w:cs="Times New Roman"/>
              <w:color w:val="000000"/>
              <w:sz w:val="36"/>
            </w:rPr>
            <w:id w:val="1755321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vAlign w:val="center"/>
              </w:tcPr>
              <w:p w:rsidR="001458DB" w:rsidRPr="00EF713F" w:rsidRDefault="00262C78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36"/>
                  </w:rPr>
                  <w:t>☐</w:t>
                </w:r>
              </w:p>
            </w:tc>
          </w:sdtContent>
        </w:sdt>
        <w:tc>
          <w:tcPr>
            <w:tcW w:w="8640" w:type="dxa"/>
            <w:vAlign w:val="center"/>
          </w:tcPr>
          <w:p w:rsidR="001458DB" w:rsidRPr="00EF713F" w:rsidRDefault="001458DB" w:rsidP="004348DF">
            <w:pPr>
              <w:tabs>
                <w:tab w:val="clear" w:pos="4876"/>
                <w:tab w:val="left" w:pos="284"/>
              </w:tabs>
              <w:spacing w:after="0" w:line="260" w:lineRule="exact"/>
              <w:ind w:left="-57"/>
              <w:textboxTightWrap w:val="none"/>
              <w:rPr>
                <w:rFonts w:eastAsia="Calibri" w:cs="Times New Roman"/>
                <w:color w:val="000000"/>
              </w:rPr>
            </w:pPr>
            <w:r w:rsidRPr="00EF713F">
              <w:rPr>
                <w:rFonts w:eastAsia="Calibri" w:cs="Times New Roman"/>
                <w:color w:val="000000"/>
              </w:rPr>
              <w:t>Beschäftigung</w:t>
            </w:r>
          </w:p>
        </w:tc>
      </w:tr>
      <w:tr w:rsidR="001458DB" w:rsidRPr="00EF713F" w:rsidTr="00003590">
        <w:trPr>
          <w:tblHeader/>
        </w:trPr>
        <w:sdt>
          <w:sdtPr>
            <w:rPr>
              <w:rFonts w:eastAsia="Calibri" w:cs="Times New Roman"/>
              <w:color w:val="000000"/>
              <w:sz w:val="36"/>
            </w:rPr>
            <w:id w:val="-559785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vAlign w:val="center"/>
              </w:tcPr>
              <w:p w:rsidR="001458DB" w:rsidRPr="00EF713F" w:rsidRDefault="00262C78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36"/>
                  </w:rPr>
                  <w:t>☐</w:t>
                </w:r>
              </w:p>
            </w:tc>
          </w:sdtContent>
        </w:sdt>
        <w:tc>
          <w:tcPr>
            <w:tcW w:w="8640" w:type="dxa"/>
            <w:vAlign w:val="center"/>
          </w:tcPr>
          <w:p w:rsidR="001458DB" w:rsidRPr="00EF713F" w:rsidRDefault="001458DB" w:rsidP="004348DF">
            <w:pPr>
              <w:tabs>
                <w:tab w:val="clear" w:pos="4876"/>
                <w:tab w:val="left" w:pos="284"/>
              </w:tabs>
              <w:spacing w:after="0" w:line="260" w:lineRule="exact"/>
              <w:ind w:left="-57"/>
              <w:textboxTightWrap w:val="none"/>
              <w:rPr>
                <w:rFonts w:eastAsia="Calibri" w:cs="Times New Roman"/>
                <w:color w:val="000000"/>
              </w:rPr>
            </w:pPr>
            <w:r w:rsidRPr="00EF713F">
              <w:rPr>
                <w:rFonts w:eastAsia="Calibri" w:cs="Times New Roman"/>
                <w:color w:val="000000"/>
              </w:rPr>
              <w:t>Qualitätsmanagement</w:t>
            </w:r>
          </w:p>
        </w:tc>
      </w:tr>
      <w:tr w:rsidR="001458DB" w:rsidRPr="00EF713F" w:rsidTr="00003590">
        <w:trPr>
          <w:tblHeader/>
        </w:trPr>
        <w:sdt>
          <w:sdtPr>
            <w:rPr>
              <w:rFonts w:eastAsia="Calibri" w:cs="Times New Roman"/>
              <w:color w:val="000000"/>
              <w:sz w:val="36"/>
            </w:rPr>
            <w:id w:val="12482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vAlign w:val="center"/>
              </w:tcPr>
              <w:p w:rsidR="001458DB" w:rsidRPr="00EF713F" w:rsidRDefault="00262C78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36"/>
                  </w:rPr>
                  <w:t>☐</w:t>
                </w:r>
              </w:p>
            </w:tc>
          </w:sdtContent>
        </w:sdt>
        <w:tc>
          <w:tcPr>
            <w:tcW w:w="8640" w:type="dxa"/>
            <w:vAlign w:val="center"/>
          </w:tcPr>
          <w:p w:rsidR="001458DB" w:rsidRPr="00EF713F" w:rsidRDefault="001458DB" w:rsidP="004348DF">
            <w:pPr>
              <w:tabs>
                <w:tab w:val="clear" w:pos="4876"/>
                <w:tab w:val="left" w:pos="284"/>
              </w:tabs>
              <w:spacing w:after="0" w:line="260" w:lineRule="exact"/>
              <w:ind w:left="-57"/>
              <w:textboxTightWrap w:val="none"/>
              <w:rPr>
                <w:rFonts w:eastAsia="Calibri" w:cs="Times New Roman"/>
                <w:color w:val="000000"/>
              </w:rPr>
            </w:pPr>
            <w:r w:rsidRPr="00EF713F">
              <w:rPr>
                <w:rFonts w:eastAsia="Calibri" w:cs="Times New Roman"/>
                <w:color w:val="000000"/>
              </w:rPr>
              <w:t>Lehre und Forschung</w:t>
            </w:r>
          </w:p>
        </w:tc>
      </w:tr>
      <w:tr w:rsidR="001458DB" w:rsidRPr="00EF713F" w:rsidTr="00003590">
        <w:trPr>
          <w:tblHeader/>
        </w:trPr>
        <w:sdt>
          <w:sdtPr>
            <w:rPr>
              <w:rFonts w:eastAsia="Calibri" w:cs="Times New Roman"/>
              <w:color w:val="000000"/>
              <w:sz w:val="36"/>
            </w:rPr>
            <w:id w:val="151796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vAlign w:val="center"/>
              </w:tcPr>
              <w:p w:rsidR="001458DB" w:rsidRPr="00EF713F" w:rsidRDefault="00262C78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36"/>
                  </w:rPr>
                  <w:t>☐</w:t>
                </w:r>
              </w:p>
            </w:tc>
          </w:sdtContent>
        </w:sdt>
        <w:tc>
          <w:tcPr>
            <w:tcW w:w="8640" w:type="dxa"/>
            <w:vAlign w:val="center"/>
          </w:tcPr>
          <w:p w:rsidR="00A87FF7" w:rsidRPr="00EF713F" w:rsidRDefault="001458DB" w:rsidP="004348DF">
            <w:pPr>
              <w:tabs>
                <w:tab w:val="clear" w:pos="4876"/>
                <w:tab w:val="left" w:pos="284"/>
              </w:tabs>
              <w:spacing w:after="0" w:line="260" w:lineRule="exact"/>
              <w:ind w:left="-57"/>
              <w:textboxTightWrap w:val="none"/>
              <w:rPr>
                <w:rFonts w:eastAsia="Calibri" w:cs="Times New Roman"/>
                <w:color w:val="000000"/>
              </w:rPr>
            </w:pPr>
            <w:r w:rsidRPr="00EF713F">
              <w:rPr>
                <w:rFonts w:eastAsia="Calibri" w:cs="Times New Roman"/>
                <w:color w:val="000000"/>
              </w:rPr>
              <w:t>Studium</w:t>
            </w:r>
          </w:p>
        </w:tc>
      </w:tr>
      <w:tr w:rsidR="00A87FF7" w:rsidRPr="00EF713F" w:rsidTr="00003590">
        <w:trPr>
          <w:tblHeader/>
        </w:trPr>
        <w:sdt>
          <w:sdtPr>
            <w:rPr>
              <w:rFonts w:eastAsia="Calibri" w:cs="Times New Roman"/>
              <w:color w:val="000000"/>
              <w:sz w:val="36"/>
            </w:rPr>
            <w:id w:val="1864863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vAlign w:val="center"/>
              </w:tcPr>
              <w:p w:rsidR="00A87FF7" w:rsidRPr="00EF713F" w:rsidRDefault="004348DF" w:rsidP="004348DF">
                <w:pPr>
                  <w:tabs>
                    <w:tab w:val="clear" w:pos="4876"/>
                  </w:tabs>
                  <w:spacing w:after="0" w:line="240" w:lineRule="auto"/>
                  <w:ind w:right="-227"/>
                  <w:jc w:val="center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36"/>
                  </w:rPr>
                  <w:t>☐</w:t>
                </w:r>
              </w:p>
            </w:tc>
          </w:sdtContent>
        </w:sdt>
        <w:tc>
          <w:tcPr>
            <w:tcW w:w="8640" w:type="dxa"/>
            <w:vAlign w:val="center"/>
          </w:tcPr>
          <w:p w:rsidR="00A87FF7" w:rsidRPr="00EF713F" w:rsidRDefault="00A87FF7" w:rsidP="004348DF">
            <w:pPr>
              <w:tabs>
                <w:tab w:val="clear" w:pos="4876"/>
                <w:tab w:val="left" w:pos="284"/>
              </w:tabs>
              <w:spacing w:after="0" w:line="260" w:lineRule="exact"/>
              <w:ind w:left="-57"/>
              <w:textboxTightWrap w:val="none"/>
              <w:rPr>
                <w:rFonts w:eastAsia="Calibri" w:cs="Times New Roman"/>
                <w:color w:val="000000"/>
              </w:rPr>
            </w:pPr>
            <w:r w:rsidRPr="00EF713F">
              <w:rPr>
                <w:rFonts w:eastAsia="Calibri" w:cs="Times New Roman"/>
                <w:color w:val="000000"/>
              </w:rPr>
              <w:t>Awareness und Kommunikation</w:t>
            </w:r>
          </w:p>
        </w:tc>
      </w:tr>
    </w:tbl>
    <w:p w:rsidR="003D5E0F" w:rsidRPr="00DD1421" w:rsidRDefault="00A87FF7" w:rsidP="007D05FC">
      <w:pPr>
        <w:pStyle w:val="berschrift2"/>
        <w:numPr>
          <w:ilvl w:val="0"/>
          <w:numId w:val="0"/>
        </w:numPr>
        <w:tabs>
          <w:tab w:val="clear" w:pos="284"/>
        </w:tabs>
      </w:pPr>
      <w:r w:rsidRPr="00DD1421">
        <w:t>Sicherung der Nachhaltigkeit Ihres Vorhabens</w:t>
      </w:r>
    </w:p>
    <w:p w:rsidR="00A87FF7" w:rsidRDefault="00A87FF7" w:rsidP="00A87FF7">
      <w:r>
        <w:t>Bitte stellen Sie dar, wie die Nachhaltigkeit Ihres Vorhabens sichergestellt wird.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Sicherung der Nachhaltigkeit Ihres Vorhabens"/>
      </w:tblPr>
      <w:tblGrid>
        <w:gridCol w:w="9061"/>
      </w:tblGrid>
      <w:tr w:rsidR="00ED325C" w:rsidTr="005640E6">
        <w:trPr>
          <w:trHeight w:val="3855"/>
          <w:tblHeader/>
        </w:trPr>
        <w:tc>
          <w:tcPr>
            <w:tcW w:w="9061" w:type="dxa"/>
          </w:tcPr>
          <w:p w:rsidR="00ED325C" w:rsidRDefault="00ED325C" w:rsidP="00ED325C">
            <w:pPr>
              <w:spacing w:after="0" w:line="240" w:lineRule="auto"/>
            </w:pPr>
          </w:p>
        </w:tc>
      </w:tr>
    </w:tbl>
    <w:p w:rsidR="00ED325C" w:rsidRDefault="001E247C" w:rsidP="007D05FC">
      <w:pPr>
        <w:pStyle w:val="berschrift2"/>
        <w:numPr>
          <w:ilvl w:val="0"/>
          <w:numId w:val="0"/>
        </w:numPr>
        <w:tabs>
          <w:tab w:val="clear" w:pos="284"/>
          <w:tab w:val="left" w:pos="567"/>
        </w:tabs>
      </w:pPr>
      <w:r w:rsidRPr="001E247C">
        <w:lastRenderedPageBreak/>
        <w:t>Frühere durch die Sondermittel Inklusion geförderte Projekte</w:t>
      </w:r>
    </w:p>
    <w:p w:rsidR="001E247C" w:rsidRDefault="001E247C" w:rsidP="00D6026C">
      <w:r>
        <w:t>Bitte nennen Sie alle Projekte/Maßnahmen, für die Sie bereits eine Förderung aus den Sondermitteln Inklusion (ab 2015) erhalten haben.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uflistung frühere geförderte Projekte durch die Sondermittel Inklusion seit 2015"/>
      </w:tblPr>
      <w:tblGrid>
        <w:gridCol w:w="9061"/>
      </w:tblGrid>
      <w:tr w:rsidR="001E247C" w:rsidTr="00753E2F">
        <w:trPr>
          <w:trHeight w:val="2991"/>
          <w:tblHeader/>
        </w:trPr>
        <w:tc>
          <w:tcPr>
            <w:tcW w:w="9061" w:type="dxa"/>
          </w:tcPr>
          <w:p w:rsidR="001E247C" w:rsidRDefault="001E247C" w:rsidP="001E247C"/>
        </w:tc>
      </w:tr>
    </w:tbl>
    <w:p w:rsidR="001E247C" w:rsidRDefault="001E247C" w:rsidP="007D05FC">
      <w:pPr>
        <w:pStyle w:val="berschrift2"/>
        <w:numPr>
          <w:ilvl w:val="0"/>
          <w:numId w:val="0"/>
        </w:numPr>
        <w:tabs>
          <w:tab w:val="clear" w:pos="284"/>
        </w:tabs>
      </w:pPr>
      <w:r>
        <w:t>Zusätzliche Informationen, die für die Entscheidung über eine Förderung von Bedeutung sein könnten.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ustäzlich relevante Information für die Entscheidung"/>
      </w:tblPr>
      <w:tblGrid>
        <w:gridCol w:w="9061"/>
      </w:tblGrid>
      <w:tr w:rsidR="00815D7B" w:rsidTr="00753E2F">
        <w:trPr>
          <w:trHeight w:val="2365"/>
          <w:tblHeader/>
        </w:trPr>
        <w:tc>
          <w:tcPr>
            <w:tcW w:w="9061" w:type="dxa"/>
          </w:tcPr>
          <w:p w:rsidR="00815D7B" w:rsidRDefault="00815D7B" w:rsidP="00815D7B">
            <w:pPr>
              <w:rPr>
                <w:rFonts w:eastAsia="Calibri" w:cs="Times New Roman"/>
                <w:color w:val="000000"/>
              </w:rPr>
            </w:pPr>
          </w:p>
        </w:tc>
      </w:tr>
    </w:tbl>
    <w:p w:rsidR="001E247C" w:rsidRDefault="001E247C" w:rsidP="007D05FC">
      <w:pPr>
        <w:pStyle w:val="berschrift2"/>
        <w:numPr>
          <w:ilvl w:val="0"/>
          <w:numId w:val="0"/>
        </w:numPr>
        <w:tabs>
          <w:tab w:val="clear" w:pos="284"/>
        </w:tabs>
      </w:pPr>
      <w:r>
        <w:t>Zustimmung Datenschutzerklärung</w:t>
      </w:r>
      <w:r w:rsidR="00924E81">
        <w:t xml:space="preserve"> und Unterschrift</w:t>
      </w:r>
    </w:p>
    <w:p w:rsidR="001E247C" w:rsidRPr="00326D5F" w:rsidRDefault="001E247C" w:rsidP="00D6026C">
      <w:pPr>
        <w:pStyle w:val="Formatvorlage1"/>
        <w:rPr>
          <w:color w:val="0070C0"/>
          <w:sz w:val="20"/>
        </w:rPr>
      </w:pPr>
      <w:r w:rsidRPr="00326D5F">
        <w:rPr>
          <w:rStyle w:val="berschrift3Zchn"/>
          <w:rFonts w:ascii="Open Sans" w:hAnsi="Open Sans"/>
          <w:color w:val="auto"/>
        </w:rPr>
        <w:t xml:space="preserve">Die Datenschutzerklärung finden Sie unter </w:t>
      </w:r>
      <w:hyperlink r:id="rId22" w:tooltip="Link zur Datenschutzerklärung Sondermittel Inklusion 2023" w:history="1">
        <w:r w:rsidR="006768D8" w:rsidRPr="00326D5F">
          <w:rPr>
            <w:rStyle w:val="berschrift3Zchn"/>
            <w:rFonts w:ascii="Open Sans" w:hAnsi="Open Sans"/>
            <w:color w:val="0070C0"/>
          </w:rPr>
          <w:t>https://tu-dresden.de/tu-dresden/chancengleichheit/inklusion/sondermittel-inklusion-1/datenschutzerklaerung-antrag-sondermittel-inklusion-2023</w:t>
        </w:r>
      </w:hyperlink>
      <w:r w:rsidRPr="00326D5F">
        <w:rPr>
          <w:color w:val="0070C0"/>
          <w:sz w:val="20"/>
        </w:rPr>
        <w:t>.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Einverständnis Datenschutzerklärung "/>
      </w:tblPr>
      <w:tblGrid>
        <w:gridCol w:w="576"/>
        <w:gridCol w:w="8495"/>
      </w:tblGrid>
      <w:tr w:rsidR="001E247C" w:rsidRPr="00EF713F" w:rsidTr="00F674F4">
        <w:trPr>
          <w:tblHeader/>
        </w:trPr>
        <w:bookmarkStart w:id="0" w:name="_GoBack" w:displacedByCustomXml="next"/>
        <w:sdt>
          <w:sdtPr>
            <w:rPr>
              <w:rFonts w:eastAsia="Calibri" w:cs="Times New Roman"/>
              <w:color w:val="000000"/>
              <w:sz w:val="36"/>
            </w:rPr>
            <w:id w:val="-124094283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:rsidR="001E247C" w:rsidRPr="00EF713F" w:rsidRDefault="00D93301" w:rsidP="006768D8">
                <w:pPr>
                  <w:tabs>
                    <w:tab w:val="clear" w:pos="4876"/>
                    <w:tab w:val="center" w:pos="4536"/>
                    <w:tab w:val="right" w:pos="9072"/>
                  </w:tabs>
                  <w:spacing w:after="360" w:line="240" w:lineRule="auto"/>
                  <w:textboxTightWrap w:val="none"/>
                  <w:rPr>
                    <w:rFonts w:eastAsia="Calibri" w:cs="Times New Roman"/>
                    <w:color w:val="000000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sz w:val="36"/>
                  </w:rPr>
                  <w:t>☒</w:t>
                </w:r>
              </w:p>
            </w:tc>
          </w:sdtContent>
        </w:sdt>
        <w:bookmarkEnd w:id="0" w:displacedByCustomXml="prev"/>
        <w:tc>
          <w:tcPr>
            <w:tcW w:w="8499" w:type="dxa"/>
            <w:vAlign w:val="center"/>
          </w:tcPr>
          <w:p w:rsidR="001E247C" w:rsidRPr="00D6026C" w:rsidRDefault="001E247C" w:rsidP="00D6026C">
            <w:pPr>
              <w:pStyle w:val="Formatvorlage1"/>
            </w:pPr>
            <w:r w:rsidRPr="00D6026C">
              <w:t>Hiermit bestätige ich, dass ich die Datenschutzerklärung gelesen und verstanden habe und unter diesen Bedingungen freiwillig in die darin genannte Verarbeitung meiner personenbezogenen Daten einwillige.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Einverständnis Datenschutzerklärung "/>
      </w:tblPr>
      <w:tblGrid>
        <w:gridCol w:w="3045"/>
        <w:gridCol w:w="1775"/>
        <w:gridCol w:w="4251"/>
      </w:tblGrid>
      <w:tr w:rsidR="005F1B1B" w:rsidTr="00F674F4">
        <w:trPr>
          <w:tblHeader/>
        </w:trPr>
        <w:tc>
          <w:tcPr>
            <w:tcW w:w="3045" w:type="dxa"/>
            <w:tcBorders>
              <w:bottom w:val="single" w:sz="4" w:space="0" w:color="auto"/>
            </w:tcBorders>
          </w:tcPr>
          <w:p w:rsidR="005F1B1B" w:rsidRDefault="005F1B1B" w:rsidP="006768D8">
            <w:pPr>
              <w:spacing w:before="360"/>
            </w:pPr>
          </w:p>
        </w:tc>
        <w:tc>
          <w:tcPr>
            <w:tcW w:w="1775" w:type="dxa"/>
          </w:tcPr>
          <w:p w:rsidR="005F1B1B" w:rsidRDefault="005F1B1B" w:rsidP="006768D8">
            <w:pPr>
              <w:spacing w:before="360"/>
            </w:pP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5F1B1B" w:rsidRDefault="005F1B1B" w:rsidP="006768D8">
            <w:pPr>
              <w:spacing w:before="360"/>
            </w:pPr>
          </w:p>
        </w:tc>
      </w:tr>
      <w:tr w:rsidR="005F1B1B" w:rsidTr="001E247C">
        <w:tc>
          <w:tcPr>
            <w:tcW w:w="3045" w:type="dxa"/>
            <w:tcBorders>
              <w:top w:val="single" w:sz="4" w:space="0" w:color="auto"/>
            </w:tcBorders>
          </w:tcPr>
          <w:p w:rsidR="005F1B1B" w:rsidRDefault="005F1B1B" w:rsidP="005F1B1B">
            <w:pPr>
              <w:jc w:val="center"/>
            </w:pPr>
            <w:r w:rsidRPr="002C5CFF">
              <w:rPr>
                <w:sz w:val="20"/>
              </w:rPr>
              <w:t>Datum</w:t>
            </w:r>
          </w:p>
        </w:tc>
        <w:tc>
          <w:tcPr>
            <w:tcW w:w="1775" w:type="dxa"/>
          </w:tcPr>
          <w:p w:rsidR="005F1B1B" w:rsidRDefault="005F1B1B" w:rsidP="005F1B1B">
            <w:pPr>
              <w:jc w:val="center"/>
            </w:pPr>
          </w:p>
        </w:tc>
        <w:tc>
          <w:tcPr>
            <w:tcW w:w="4251" w:type="dxa"/>
            <w:tcBorders>
              <w:top w:val="single" w:sz="4" w:space="0" w:color="auto"/>
            </w:tcBorders>
          </w:tcPr>
          <w:p w:rsidR="005F1B1B" w:rsidRDefault="005F1B1B" w:rsidP="00D6026C">
            <w:r w:rsidRPr="002C5CFF">
              <w:rPr>
                <w:sz w:val="20"/>
              </w:rPr>
              <w:t>Unterschrift</w:t>
            </w:r>
            <w:r w:rsidR="001E247C" w:rsidRPr="002C5CFF">
              <w:rPr>
                <w:sz w:val="20"/>
              </w:rPr>
              <w:t xml:space="preserve"> der antragsstellenden Person</w:t>
            </w:r>
          </w:p>
        </w:tc>
      </w:tr>
    </w:tbl>
    <w:p w:rsidR="00924E81" w:rsidRDefault="00924E81" w:rsidP="00924E81">
      <w:pPr>
        <w:tabs>
          <w:tab w:val="clear" w:pos="4876"/>
          <w:tab w:val="center" w:pos="4536"/>
          <w:tab w:val="right" w:pos="9072"/>
        </w:tabs>
        <w:spacing w:line="260" w:lineRule="exact"/>
        <w:textboxTightWrap w:val="none"/>
        <w:rPr>
          <w:rFonts w:eastAsia="Calibri" w:cs="Times New Roman"/>
          <w:color w:val="000000"/>
        </w:rPr>
        <w:sectPr w:rsidR="00924E81" w:rsidSect="00003590">
          <w:type w:val="continuous"/>
          <w:pgSz w:w="11906" w:h="16838" w:code="9"/>
          <w:pgMar w:top="1418" w:right="1134" w:bottom="1134" w:left="1701" w:header="0" w:footer="680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tum und Unterschrift vorgesetzte Person"/>
      </w:tblPr>
      <w:tblGrid>
        <w:gridCol w:w="3045"/>
        <w:gridCol w:w="1775"/>
        <w:gridCol w:w="4251"/>
      </w:tblGrid>
      <w:tr w:rsidR="001E247C" w:rsidTr="00F674F4">
        <w:trPr>
          <w:tblHeader/>
        </w:trPr>
        <w:tc>
          <w:tcPr>
            <w:tcW w:w="3045" w:type="dxa"/>
            <w:tcBorders>
              <w:bottom w:val="single" w:sz="4" w:space="0" w:color="auto"/>
            </w:tcBorders>
          </w:tcPr>
          <w:p w:rsidR="001E247C" w:rsidRDefault="001E247C" w:rsidP="00957582"/>
        </w:tc>
        <w:tc>
          <w:tcPr>
            <w:tcW w:w="1775" w:type="dxa"/>
          </w:tcPr>
          <w:p w:rsidR="001E247C" w:rsidRDefault="001E247C" w:rsidP="00957582"/>
        </w:tc>
        <w:tc>
          <w:tcPr>
            <w:tcW w:w="4251" w:type="dxa"/>
            <w:tcBorders>
              <w:bottom w:val="single" w:sz="4" w:space="0" w:color="auto"/>
            </w:tcBorders>
          </w:tcPr>
          <w:p w:rsidR="001E247C" w:rsidRDefault="001E247C" w:rsidP="001E247C">
            <w:pPr>
              <w:spacing w:before="480" w:after="240"/>
            </w:pPr>
          </w:p>
        </w:tc>
      </w:tr>
      <w:tr w:rsidR="001E247C" w:rsidTr="00F674F4">
        <w:trPr>
          <w:tblHeader/>
        </w:trPr>
        <w:tc>
          <w:tcPr>
            <w:tcW w:w="3045" w:type="dxa"/>
            <w:tcBorders>
              <w:top w:val="single" w:sz="4" w:space="0" w:color="auto"/>
            </w:tcBorders>
          </w:tcPr>
          <w:p w:rsidR="001E247C" w:rsidRDefault="001E247C" w:rsidP="00957582">
            <w:pPr>
              <w:jc w:val="center"/>
            </w:pPr>
            <w:r w:rsidRPr="002C5CFF">
              <w:rPr>
                <w:sz w:val="20"/>
              </w:rPr>
              <w:t>Datum</w:t>
            </w:r>
          </w:p>
        </w:tc>
        <w:tc>
          <w:tcPr>
            <w:tcW w:w="1775" w:type="dxa"/>
          </w:tcPr>
          <w:p w:rsidR="001E247C" w:rsidRDefault="001E247C" w:rsidP="00957582">
            <w:pPr>
              <w:jc w:val="center"/>
            </w:pPr>
          </w:p>
        </w:tc>
        <w:tc>
          <w:tcPr>
            <w:tcW w:w="4251" w:type="dxa"/>
            <w:tcBorders>
              <w:top w:val="single" w:sz="4" w:space="0" w:color="auto"/>
            </w:tcBorders>
          </w:tcPr>
          <w:p w:rsidR="001E247C" w:rsidRPr="002C5CFF" w:rsidRDefault="001E247C" w:rsidP="00957582">
            <w:pPr>
              <w:jc w:val="center"/>
              <w:rPr>
                <w:sz w:val="20"/>
              </w:rPr>
            </w:pPr>
            <w:r w:rsidRPr="002C5CFF">
              <w:rPr>
                <w:sz w:val="20"/>
              </w:rPr>
              <w:t>Unterschrift der vorgesetzten Person</w:t>
            </w:r>
          </w:p>
        </w:tc>
      </w:tr>
    </w:tbl>
    <w:p w:rsidR="001E247C" w:rsidRDefault="001E247C" w:rsidP="00CA77A7"/>
    <w:sectPr w:rsidR="001E247C" w:rsidSect="00003590">
      <w:type w:val="continuous"/>
      <w:pgSz w:w="11906" w:h="16838" w:code="9"/>
      <w:pgMar w:top="1418" w:right="1134" w:bottom="1134" w:left="170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582" w:rsidRDefault="00957582" w:rsidP="005C5990">
      <w:r>
        <w:separator/>
      </w:r>
    </w:p>
  </w:endnote>
  <w:endnote w:type="continuationSeparator" w:id="0">
    <w:p w:rsidR="00957582" w:rsidRDefault="00957582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958B9CC1-284B-4F7F-AF72-C328F01A1EFD}"/>
    <w:embedBold r:id="rId2" w:fontKey="{7F6DB94A-8F7C-44FB-95EF-2E01CE8B7396}"/>
    <w:embedItalic r:id="rId3" w:fontKey="{BBB8FC7E-D1B8-4150-B960-FAB14B4954A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C30A1FD4-9550-4216-8A2D-B7FB4093A040}"/>
    <w:embedBold r:id="rId5" w:fontKey="{76EE4CF0-A018-4EF5-9EE6-0249DB67D95A}"/>
    <w:embedItalic r:id="rId6" w:fontKey="{423602EC-6875-49FE-9B36-40662158111A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7" w:fontKey="{36E12E21-F875-4094-8430-D3B5CAE69E42}"/>
    <w:embedBold r:id="rId8" w:fontKey="{B6342C1F-DBC6-4CFD-8D3B-DA62D88B15CC}"/>
    <w:embedItalic r:id="rId9" w:fontKey="{11B2C4A0-720E-4E90-A9CA-50E7C64C04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8DFF1EE-5F6D-4893-AE1A-B78578BA317D}"/>
  </w:font>
  <w:font w:name="TUD-Iconfont Light">
    <w:altName w:val="Courier New"/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845D6411-FF77-43F3-8B0C-B6401FAABB7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2" w:fontKey="{62C7BDA9-F6FA-4CA0-A61E-1B63E4A50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582" w:rsidRDefault="0095758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169845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57582" w:rsidRDefault="00957582">
            <w:pPr>
              <w:pStyle w:val="Fuzeile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17F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17F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3442398"/>
      <w:docPartObj>
        <w:docPartGallery w:val="Page Numbers (Bottom of Page)"/>
        <w:docPartUnique/>
      </w:docPartObj>
    </w:sdtPr>
    <w:sdtEndPr/>
    <w:sdtContent>
      <w:sdt>
        <w:sdtPr>
          <w:id w:val="-970973676"/>
          <w:docPartObj>
            <w:docPartGallery w:val="Page Numbers (Top of Page)"/>
            <w:docPartUnique/>
          </w:docPartObj>
        </w:sdtPr>
        <w:sdtEndPr/>
        <w:sdtContent>
          <w:p w:rsidR="00957582" w:rsidRDefault="00957582" w:rsidP="00AD03B1">
            <w:pPr>
              <w:pStyle w:val="Fuzeile"/>
              <w:contextualSpacing w:val="0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330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330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582" w:rsidRDefault="00957582" w:rsidP="005C5990">
      <w:r>
        <w:separator/>
      </w:r>
    </w:p>
  </w:footnote>
  <w:footnote w:type="continuationSeparator" w:id="0">
    <w:p w:rsidR="00957582" w:rsidRDefault="00957582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582" w:rsidRDefault="0095758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582" w:rsidRDefault="0095758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582" w:rsidRPr="00EB240D" w:rsidRDefault="00957582" w:rsidP="005C5990">
    <w:pPr>
      <w:pStyle w:val="Kopfzeile"/>
      <w:rPr>
        <w:color w:val="727777"/>
      </w:rPr>
    </w:pPr>
    <w:r w:rsidRPr="00EB240D">
      <w:rPr>
        <w:noProof/>
        <w:color w:val="727777"/>
        <w:lang w:eastAsia="de-DE"/>
      </w:rPr>
      <mc:AlternateContent>
        <mc:Choice Requires="wps">
          <w:drawing>
            <wp:inline distT="0" distB="0" distL="0" distR="0">
              <wp:extent cx="180000" cy="0"/>
              <wp:effectExtent l="0" t="0" r="29845" b="19050"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44BAA2D" id="Gerader Verbinder 6" o:spid="_x0000_s1026" alt="Titel: Falzmarke - Beschreibung:   vertikale Line schwarz, 5 mm brei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" strokecolor="#727277 [3215]" strokeweight=".5pt">
              <v:stroke joinstyle="miter"/>
              <w10:anchorlock/>
            </v:line>
          </w:pict>
        </mc:Fallback>
      </mc:AlternateContent>
    </w:r>
    <w:r w:rsidRPr="00EB240D">
      <w:rPr>
        <w:noProof/>
        <w:color w:val="727777"/>
        <w:lang w:eastAsia="de-DE"/>
      </w:rPr>
      <w:drawing>
        <wp:anchor distT="0" distB="0" distL="114300" distR="114300" simplePos="0" relativeHeight="251656192" behindDoc="1" locked="1" layoutInCell="1" allowOverlap="1" wp14:anchorId="5B922105" wp14:editId="075B9572">
          <wp:simplePos x="0" y="0"/>
          <wp:positionH relativeFrom="page">
            <wp:posOffset>5634990</wp:posOffset>
          </wp:positionH>
          <wp:positionV relativeFrom="page">
            <wp:posOffset>485775</wp:posOffset>
          </wp:positionV>
          <wp:extent cx="1317600" cy="597600"/>
          <wp:effectExtent l="0" t="0" r="0" b="0"/>
          <wp:wrapNone/>
          <wp:docPr id="5" name="Grafik 5" descr="Logo. Schriftzug &quot;DRESDEN concept&quot;. Rechts davon befinden sich acht ringförmig angeordnete, unregelmäßige Dreiecke. Diese sind in einem Farbverlauf von dunkelblau im Uhrzeigersinn bis hellgrün gefärbt.«" title="Logo von DRESDEN conce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DC_Logo_66x30_4C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40D">
      <w:rPr>
        <w:noProof/>
        <w:color w:val="727777"/>
        <w:lang w:eastAsia="de-DE"/>
      </w:rPr>
      <mc:AlternateContent>
        <mc:Choice Requires="wps">
          <w:drawing>
            <wp:inline distT="0" distB="0" distL="0" distR="0">
              <wp:extent cx="180000" cy="0"/>
              <wp:effectExtent l="0" t="0" r="29845" b="19050"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3141B9F" id="Gerader Verbinder 4" o:spid="_x0000_s1026" alt="Titel: vertikale Linie - Beschreibung: vertikale Lini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" strokecolor="white [3214]" strokeweight=".5pt">
              <v:stroke joinstyle="miter"/>
              <w10:anchorlock/>
            </v:line>
          </w:pict>
        </mc:Fallback>
      </mc:AlternateContent>
    </w:r>
    <w:r w:rsidRPr="00EB240D">
      <w:rPr>
        <w:noProof/>
        <w:color w:val="727777"/>
        <w:lang w:eastAsia="de-DE"/>
      </w:rPr>
      <w:drawing>
        <wp:anchor distT="0" distB="0" distL="114300" distR="114300" simplePos="0" relativeHeight="251654144" behindDoc="1" locked="1" layoutInCell="1" allowOverlap="0" wp14:anchorId="337E4BC2" wp14:editId="71293DE6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7" name="Grafik 7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582" w:rsidRDefault="00957582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6A4AB1D" wp14:editId="664553D8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C1B79E" id="Gerader Verbinder 2" o:spid="_x0000_s1026" alt="Titel: Falzmarke - Beschreibung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0CAE7D48" wp14:editId="1D08F7A5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E2D8A3" id="Gerader Verbinder 8" o:spid="_x0000_s1026" alt="Titel: vertikale Linie - Beschreibung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EB5A8D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9C6B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4E607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1AAF1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E446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A1751F4"/>
    <w:multiLevelType w:val="multilevel"/>
    <w:tmpl w:val="A8A66ABA"/>
    <w:lvl w:ilvl="0">
      <w:start w:val="1"/>
      <w:numFmt w:val="none"/>
      <w:pStyle w:val="4TUDKontaktangaben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6" w15:restartNumberingAfterBreak="0">
    <w:nsid w:val="12F33957"/>
    <w:multiLevelType w:val="hybridMultilevel"/>
    <w:tmpl w:val="8C7CE79C"/>
    <w:lvl w:ilvl="0" w:tplc="48149974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D7BA3"/>
    <w:multiLevelType w:val="hybridMultilevel"/>
    <w:tmpl w:val="EE908DD8"/>
    <w:lvl w:ilvl="0" w:tplc="2432FDEE">
      <w:start w:val="1"/>
      <w:numFmt w:val="bullet"/>
      <w:lvlText w:val=""/>
      <w:lvlJc w:val="left"/>
      <w:pPr>
        <w:ind w:left="567" w:hanging="3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1B22CCA"/>
    <w:multiLevelType w:val="hybridMultilevel"/>
    <w:tmpl w:val="E6722A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83302"/>
    <w:multiLevelType w:val="hybridMultilevel"/>
    <w:tmpl w:val="EC806E80"/>
    <w:lvl w:ilvl="0" w:tplc="4D6A4694">
      <w:start w:val="1"/>
      <w:numFmt w:val="decimal"/>
      <w:pStyle w:val="berschrift2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53FD4"/>
    <w:multiLevelType w:val="hybridMultilevel"/>
    <w:tmpl w:val="63A65C1C"/>
    <w:lvl w:ilvl="0" w:tplc="24646D74">
      <w:start w:val="1"/>
      <w:numFmt w:val="decimal"/>
      <w:lvlText w:val="%1."/>
      <w:lvlJc w:val="left"/>
      <w:pPr>
        <w:ind w:left="5039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1"/>
  </w:num>
  <w:num w:numId="12">
    <w:abstractNumId w:val="6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B8"/>
    <w:rsid w:val="00002782"/>
    <w:rsid w:val="000027DF"/>
    <w:rsid w:val="00003590"/>
    <w:rsid w:val="00004E20"/>
    <w:rsid w:val="00012EF6"/>
    <w:rsid w:val="00040036"/>
    <w:rsid w:val="00050E1A"/>
    <w:rsid w:val="0005168C"/>
    <w:rsid w:val="00061DA0"/>
    <w:rsid w:val="00066448"/>
    <w:rsid w:val="00074D48"/>
    <w:rsid w:val="00080DA3"/>
    <w:rsid w:val="000837A9"/>
    <w:rsid w:val="00085C7C"/>
    <w:rsid w:val="00086C13"/>
    <w:rsid w:val="000935A8"/>
    <w:rsid w:val="00095452"/>
    <w:rsid w:val="000A0AB2"/>
    <w:rsid w:val="000A3487"/>
    <w:rsid w:val="000A4C92"/>
    <w:rsid w:val="000B0B77"/>
    <w:rsid w:val="000B2A42"/>
    <w:rsid w:val="000B2C73"/>
    <w:rsid w:val="000E2358"/>
    <w:rsid w:val="000E71BA"/>
    <w:rsid w:val="0010026E"/>
    <w:rsid w:val="0010096B"/>
    <w:rsid w:val="00104DF0"/>
    <w:rsid w:val="00111D3F"/>
    <w:rsid w:val="0011313B"/>
    <w:rsid w:val="00124585"/>
    <w:rsid w:val="001248B5"/>
    <w:rsid w:val="0012545E"/>
    <w:rsid w:val="00133A26"/>
    <w:rsid w:val="0013600F"/>
    <w:rsid w:val="00136259"/>
    <w:rsid w:val="001458DB"/>
    <w:rsid w:val="00156C8F"/>
    <w:rsid w:val="0017539F"/>
    <w:rsid w:val="00190575"/>
    <w:rsid w:val="0019361D"/>
    <w:rsid w:val="00196168"/>
    <w:rsid w:val="001977D6"/>
    <w:rsid w:val="001A245A"/>
    <w:rsid w:val="001A35AE"/>
    <w:rsid w:val="001A5E9B"/>
    <w:rsid w:val="001C2D95"/>
    <w:rsid w:val="001C6AF9"/>
    <w:rsid w:val="001D27AE"/>
    <w:rsid w:val="001D4FE0"/>
    <w:rsid w:val="001E245C"/>
    <w:rsid w:val="001E247C"/>
    <w:rsid w:val="001E3F7C"/>
    <w:rsid w:val="00201FFC"/>
    <w:rsid w:val="00204169"/>
    <w:rsid w:val="00204B4C"/>
    <w:rsid w:val="00212FB4"/>
    <w:rsid w:val="002131FC"/>
    <w:rsid w:val="00222A58"/>
    <w:rsid w:val="00222E14"/>
    <w:rsid w:val="00226DD9"/>
    <w:rsid w:val="00235093"/>
    <w:rsid w:val="0023597A"/>
    <w:rsid w:val="0024589B"/>
    <w:rsid w:val="0025298B"/>
    <w:rsid w:val="0025331A"/>
    <w:rsid w:val="00261365"/>
    <w:rsid w:val="00262C78"/>
    <w:rsid w:val="00280F90"/>
    <w:rsid w:val="00284EF7"/>
    <w:rsid w:val="002913A4"/>
    <w:rsid w:val="00291AF1"/>
    <w:rsid w:val="002937F3"/>
    <w:rsid w:val="002A13FD"/>
    <w:rsid w:val="002A62F6"/>
    <w:rsid w:val="002A799B"/>
    <w:rsid w:val="002C5CFF"/>
    <w:rsid w:val="002C79F8"/>
    <w:rsid w:val="002C7ADB"/>
    <w:rsid w:val="002E7CAC"/>
    <w:rsid w:val="002F5196"/>
    <w:rsid w:val="002F6A92"/>
    <w:rsid w:val="00301CDC"/>
    <w:rsid w:val="00302EE4"/>
    <w:rsid w:val="00310E0C"/>
    <w:rsid w:val="00314020"/>
    <w:rsid w:val="0031725B"/>
    <w:rsid w:val="0032533D"/>
    <w:rsid w:val="00326D5F"/>
    <w:rsid w:val="00333C63"/>
    <w:rsid w:val="00343878"/>
    <w:rsid w:val="00347CE5"/>
    <w:rsid w:val="00352D0D"/>
    <w:rsid w:val="0035305B"/>
    <w:rsid w:val="0036019B"/>
    <w:rsid w:val="00364B20"/>
    <w:rsid w:val="003662D4"/>
    <w:rsid w:val="00375E82"/>
    <w:rsid w:val="003971A1"/>
    <w:rsid w:val="003B5603"/>
    <w:rsid w:val="003B6D92"/>
    <w:rsid w:val="003B7C4C"/>
    <w:rsid w:val="003D1C5E"/>
    <w:rsid w:val="003D5C0B"/>
    <w:rsid w:val="003D5E0F"/>
    <w:rsid w:val="003D7E5C"/>
    <w:rsid w:val="003E3257"/>
    <w:rsid w:val="003E5300"/>
    <w:rsid w:val="003E5E24"/>
    <w:rsid w:val="003F7394"/>
    <w:rsid w:val="00400830"/>
    <w:rsid w:val="00414B63"/>
    <w:rsid w:val="00421DB8"/>
    <w:rsid w:val="004328CD"/>
    <w:rsid w:val="004348DF"/>
    <w:rsid w:val="00451855"/>
    <w:rsid w:val="00451F59"/>
    <w:rsid w:val="00453577"/>
    <w:rsid w:val="00461032"/>
    <w:rsid w:val="00462235"/>
    <w:rsid w:val="00464C6D"/>
    <w:rsid w:val="0047016B"/>
    <w:rsid w:val="00481371"/>
    <w:rsid w:val="00484A22"/>
    <w:rsid w:val="00490900"/>
    <w:rsid w:val="00495103"/>
    <w:rsid w:val="004975E2"/>
    <w:rsid w:val="004A11BD"/>
    <w:rsid w:val="004B2E95"/>
    <w:rsid w:val="004B37FE"/>
    <w:rsid w:val="004B3AC2"/>
    <w:rsid w:val="004D4803"/>
    <w:rsid w:val="004E2CF4"/>
    <w:rsid w:val="004E300C"/>
    <w:rsid w:val="004E4D50"/>
    <w:rsid w:val="004E7D3D"/>
    <w:rsid w:val="005012DE"/>
    <w:rsid w:val="00511E70"/>
    <w:rsid w:val="00512155"/>
    <w:rsid w:val="00512227"/>
    <w:rsid w:val="00517B12"/>
    <w:rsid w:val="00520FD6"/>
    <w:rsid w:val="0053112C"/>
    <w:rsid w:val="00547DF8"/>
    <w:rsid w:val="005517C0"/>
    <w:rsid w:val="00552953"/>
    <w:rsid w:val="00552D51"/>
    <w:rsid w:val="005640E6"/>
    <w:rsid w:val="00564596"/>
    <w:rsid w:val="00564B16"/>
    <w:rsid w:val="00564B83"/>
    <w:rsid w:val="00574F8B"/>
    <w:rsid w:val="00576204"/>
    <w:rsid w:val="00577C66"/>
    <w:rsid w:val="005862EC"/>
    <w:rsid w:val="005878C7"/>
    <w:rsid w:val="005966B8"/>
    <w:rsid w:val="00596FC0"/>
    <w:rsid w:val="005A0207"/>
    <w:rsid w:val="005B2F80"/>
    <w:rsid w:val="005C29F8"/>
    <w:rsid w:val="005C5990"/>
    <w:rsid w:val="005D2932"/>
    <w:rsid w:val="005D5726"/>
    <w:rsid w:val="005D5E63"/>
    <w:rsid w:val="005E49BA"/>
    <w:rsid w:val="005E6EAF"/>
    <w:rsid w:val="005F1280"/>
    <w:rsid w:val="005F1B1B"/>
    <w:rsid w:val="0060088B"/>
    <w:rsid w:val="0061445B"/>
    <w:rsid w:val="006255EA"/>
    <w:rsid w:val="00626FCF"/>
    <w:rsid w:val="00640415"/>
    <w:rsid w:val="00656032"/>
    <w:rsid w:val="0066050D"/>
    <w:rsid w:val="00670891"/>
    <w:rsid w:val="00673ABA"/>
    <w:rsid w:val="006768D8"/>
    <w:rsid w:val="0067736C"/>
    <w:rsid w:val="00681E2C"/>
    <w:rsid w:val="00683102"/>
    <w:rsid w:val="00691EB3"/>
    <w:rsid w:val="00692740"/>
    <w:rsid w:val="00697B5D"/>
    <w:rsid w:val="006B1871"/>
    <w:rsid w:val="006B3CA6"/>
    <w:rsid w:val="006B4F10"/>
    <w:rsid w:val="006B62A4"/>
    <w:rsid w:val="006B62DB"/>
    <w:rsid w:val="006C4317"/>
    <w:rsid w:val="006D1E0C"/>
    <w:rsid w:val="006E4761"/>
    <w:rsid w:val="006F0606"/>
    <w:rsid w:val="006F402A"/>
    <w:rsid w:val="006F50E0"/>
    <w:rsid w:val="006F69B0"/>
    <w:rsid w:val="007005F6"/>
    <w:rsid w:val="00702BA8"/>
    <w:rsid w:val="007048DE"/>
    <w:rsid w:val="007066F4"/>
    <w:rsid w:val="00711BE6"/>
    <w:rsid w:val="00711EE0"/>
    <w:rsid w:val="00716D98"/>
    <w:rsid w:val="00720F8A"/>
    <w:rsid w:val="007237C0"/>
    <w:rsid w:val="0072405A"/>
    <w:rsid w:val="007315A6"/>
    <w:rsid w:val="00731D0C"/>
    <w:rsid w:val="00735EB4"/>
    <w:rsid w:val="00745BC5"/>
    <w:rsid w:val="007515BC"/>
    <w:rsid w:val="00753E2F"/>
    <w:rsid w:val="0075547D"/>
    <w:rsid w:val="00764253"/>
    <w:rsid w:val="00771FC2"/>
    <w:rsid w:val="00772FCE"/>
    <w:rsid w:val="00774F2B"/>
    <w:rsid w:val="0077661B"/>
    <w:rsid w:val="00783FB7"/>
    <w:rsid w:val="007A5A7C"/>
    <w:rsid w:val="007B1951"/>
    <w:rsid w:val="007B5DEB"/>
    <w:rsid w:val="007D05FC"/>
    <w:rsid w:val="007D2BE7"/>
    <w:rsid w:val="007E26C2"/>
    <w:rsid w:val="007E5E06"/>
    <w:rsid w:val="007F0332"/>
    <w:rsid w:val="00806205"/>
    <w:rsid w:val="00807650"/>
    <w:rsid w:val="00813AC4"/>
    <w:rsid w:val="00815C6B"/>
    <w:rsid w:val="00815D7B"/>
    <w:rsid w:val="008275E3"/>
    <w:rsid w:val="00840222"/>
    <w:rsid w:val="008461BA"/>
    <w:rsid w:val="00853531"/>
    <w:rsid w:val="00865AAF"/>
    <w:rsid w:val="008673BC"/>
    <w:rsid w:val="008801C7"/>
    <w:rsid w:val="00880D76"/>
    <w:rsid w:val="00883D38"/>
    <w:rsid w:val="008936B3"/>
    <w:rsid w:val="00894A47"/>
    <w:rsid w:val="0089771D"/>
    <w:rsid w:val="008A4FE0"/>
    <w:rsid w:val="008C03A3"/>
    <w:rsid w:val="008D0D49"/>
    <w:rsid w:val="008E40D9"/>
    <w:rsid w:val="0090090A"/>
    <w:rsid w:val="0090193E"/>
    <w:rsid w:val="009033D1"/>
    <w:rsid w:val="00905058"/>
    <w:rsid w:val="009075A4"/>
    <w:rsid w:val="0091256A"/>
    <w:rsid w:val="00920C5C"/>
    <w:rsid w:val="00924E81"/>
    <w:rsid w:val="0093653F"/>
    <w:rsid w:val="00947D7E"/>
    <w:rsid w:val="009517AF"/>
    <w:rsid w:val="0095539F"/>
    <w:rsid w:val="00957582"/>
    <w:rsid w:val="00957AEC"/>
    <w:rsid w:val="00957D7C"/>
    <w:rsid w:val="00957E5A"/>
    <w:rsid w:val="00965CEA"/>
    <w:rsid w:val="00967C29"/>
    <w:rsid w:val="009721B6"/>
    <w:rsid w:val="0098209A"/>
    <w:rsid w:val="00987070"/>
    <w:rsid w:val="00995ADD"/>
    <w:rsid w:val="00997732"/>
    <w:rsid w:val="009A245D"/>
    <w:rsid w:val="009A5CC3"/>
    <w:rsid w:val="009B397C"/>
    <w:rsid w:val="009B4367"/>
    <w:rsid w:val="009B47A1"/>
    <w:rsid w:val="009B78FF"/>
    <w:rsid w:val="009C1897"/>
    <w:rsid w:val="009C6316"/>
    <w:rsid w:val="009D2DD0"/>
    <w:rsid w:val="009D32D8"/>
    <w:rsid w:val="009D3730"/>
    <w:rsid w:val="009D6115"/>
    <w:rsid w:val="009D63C7"/>
    <w:rsid w:val="009D794C"/>
    <w:rsid w:val="009E2C84"/>
    <w:rsid w:val="009E3324"/>
    <w:rsid w:val="009E7A6E"/>
    <w:rsid w:val="009F2D48"/>
    <w:rsid w:val="009F4647"/>
    <w:rsid w:val="009F5431"/>
    <w:rsid w:val="009F613D"/>
    <w:rsid w:val="009F727A"/>
    <w:rsid w:val="009F7B45"/>
    <w:rsid w:val="00A04E1D"/>
    <w:rsid w:val="00A20D9E"/>
    <w:rsid w:val="00A21CE0"/>
    <w:rsid w:val="00A23C12"/>
    <w:rsid w:val="00A326F2"/>
    <w:rsid w:val="00A33529"/>
    <w:rsid w:val="00A3772D"/>
    <w:rsid w:val="00A6088B"/>
    <w:rsid w:val="00A675AF"/>
    <w:rsid w:val="00A77480"/>
    <w:rsid w:val="00A77B7B"/>
    <w:rsid w:val="00A844C7"/>
    <w:rsid w:val="00A87FF7"/>
    <w:rsid w:val="00A902BE"/>
    <w:rsid w:val="00A94F30"/>
    <w:rsid w:val="00A974AF"/>
    <w:rsid w:val="00AA1040"/>
    <w:rsid w:val="00AA4E3E"/>
    <w:rsid w:val="00AB7889"/>
    <w:rsid w:val="00AC78CF"/>
    <w:rsid w:val="00AD03B1"/>
    <w:rsid w:val="00AD2D3C"/>
    <w:rsid w:val="00AD5CED"/>
    <w:rsid w:val="00AD60DB"/>
    <w:rsid w:val="00AD6AEA"/>
    <w:rsid w:val="00AF02E1"/>
    <w:rsid w:val="00AF184C"/>
    <w:rsid w:val="00AF7A82"/>
    <w:rsid w:val="00B11369"/>
    <w:rsid w:val="00B1702F"/>
    <w:rsid w:val="00B21E61"/>
    <w:rsid w:val="00B31494"/>
    <w:rsid w:val="00B378A5"/>
    <w:rsid w:val="00B4450B"/>
    <w:rsid w:val="00B4487E"/>
    <w:rsid w:val="00B469D6"/>
    <w:rsid w:val="00B521F8"/>
    <w:rsid w:val="00B5533B"/>
    <w:rsid w:val="00B6751D"/>
    <w:rsid w:val="00B72E3C"/>
    <w:rsid w:val="00B7775F"/>
    <w:rsid w:val="00B77FB7"/>
    <w:rsid w:val="00B820A4"/>
    <w:rsid w:val="00B85A34"/>
    <w:rsid w:val="00B85F8F"/>
    <w:rsid w:val="00B869B7"/>
    <w:rsid w:val="00B91AB7"/>
    <w:rsid w:val="00B932DD"/>
    <w:rsid w:val="00BA06E5"/>
    <w:rsid w:val="00BA3EB4"/>
    <w:rsid w:val="00BB276A"/>
    <w:rsid w:val="00BB323A"/>
    <w:rsid w:val="00BB65E4"/>
    <w:rsid w:val="00BC329C"/>
    <w:rsid w:val="00BD17DF"/>
    <w:rsid w:val="00BD1857"/>
    <w:rsid w:val="00BD25A5"/>
    <w:rsid w:val="00BD2D8F"/>
    <w:rsid w:val="00BE048A"/>
    <w:rsid w:val="00BF30EE"/>
    <w:rsid w:val="00BF4DF1"/>
    <w:rsid w:val="00BF52BE"/>
    <w:rsid w:val="00C00E88"/>
    <w:rsid w:val="00C207EB"/>
    <w:rsid w:val="00C26B8C"/>
    <w:rsid w:val="00C32FC9"/>
    <w:rsid w:val="00C33570"/>
    <w:rsid w:val="00C3629C"/>
    <w:rsid w:val="00C40DE6"/>
    <w:rsid w:val="00C54C5D"/>
    <w:rsid w:val="00C66B80"/>
    <w:rsid w:val="00C7603C"/>
    <w:rsid w:val="00C77373"/>
    <w:rsid w:val="00C8175E"/>
    <w:rsid w:val="00C93ED1"/>
    <w:rsid w:val="00CA41FE"/>
    <w:rsid w:val="00CA56C5"/>
    <w:rsid w:val="00CA77A7"/>
    <w:rsid w:val="00CB5D69"/>
    <w:rsid w:val="00CC2C1F"/>
    <w:rsid w:val="00CC3961"/>
    <w:rsid w:val="00CD3382"/>
    <w:rsid w:val="00CD43FB"/>
    <w:rsid w:val="00CE4022"/>
    <w:rsid w:val="00CF31BB"/>
    <w:rsid w:val="00D077E4"/>
    <w:rsid w:val="00D117FD"/>
    <w:rsid w:val="00D307D8"/>
    <w:rsid w:val="00D34F0E"/>
    <w:rsid w:val="00D406D9"/>
    <w:rsid w:val="00D45B58"/>
    <w:rsid w:val="00D51116"/>
    <w:rsid w:val="00D53607"/>
    <w:rsid w:val="00D6026C"/>
    <w:rsid w:val="00D67182"/>
    <w:rsid w:val="00D75BCC"/>
    <w:rsid w:val="00D831C8"/>
    <w:rsid w:val="00D8788E"/>
    <w:rsid w:val="00D93301"/>
    <w:rsid w:val="00D95643"/>
    <w:rsid w:val="00D95672"/>
    <w:rsid w:val="00DB0F70"/>
    <w:rsid w:val="00DB277B"/>
    <w:rsid w:val="00DB68EC"/>
    <w:rsid w:val="00DC2174"/>
    <w:rsid w:val="00DC675A"/>
    <w:rsid w:val="00DD1421"/>
    <w:rsid w:val="00DD2F56"/>
    <w:rsid w:val="00DD735E"/>
    <w:rsid w:val="00DF72FD"/>
    <w:rsid w:val="00E05726"/>
    <w:rsid w:val="00E11073"/>
    <w:rsid w:val="00E15E87"/>
    <w:rsid w:val="00E26C8D"/>
    <w:rsid w:val="00E33993"/>
    <w:rsid w:val="00E400D2"/>
    <w:rsid w:val="00E42749"/>
    <w:rsid w:val="00E47558"/>
    <w:rsid w:val="00E64FF9"/>
    <w:rsid w:val="00E7108C"/>
    <w:rsid w:val="00E87128"/>
    <w:rsid w:val="00E87162"/>
    <w:rsid w:val="00E914AC"/>
    <w:rsid w:val="00E9618C"/>
    <w:rsid w:val="00EA5D52"/>
    <w:rsid w:val="00EB240D"/>
    <w:rsid w:val="00EB2759"/>
    <w:rsid w:val="00EC0DB3"/>
    <w:rsid w:val="00EC20CA"/>
    <w:rsid w:val="00EC64E6"/>
    <w:rsid w:val="00ED0C64"/>
    <w:rsid w:val="00ED325C"/>
    <w:rsid w:val="00ED3419"/>
    <w:rsid w:val="00EE5AE1"/>
    <w:rsid w:val="00EE6FA5"/>
    <w:rsid w:val="00EF1456"/>
    <w:rsid w:val="00EF713F"/>
    <w:rsid w:val="00F15FF5"/>
    <w:rsid w:val="00F21137"/>
    <w:rsid w:val="00F256EC"/>
    <w:rsid w:val="00F325C4"/>
    <w:rsid w:val="00F40C59"/>
    <w:rsid w:val="00F674F4"/>
    <w:rsid w:val="00F83E6F"/>
    <w:rsid w:val="00F90013"/>
    <w:rsid w:val="00F91EF5"/>
    <w:rsid w:val="00FB61E2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,"/>
  <w:listSeparator w:val=";"/>
  <w14:docId w14:val="4FB883C8"/>
  <w15:chartTrackingRefBased/>
  <w15:docId w15:val="{3A602280-57A5-4842-A688-C1FC7416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/>
    <w:lsdException w:name="heading 2" w:uiPriority="3"/>
    <w:lsdException w:name="heading 3" w:uiPriority="3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026C"/>
    <w:pPr>
      <w:tabs>
        <w:tab w:val="left" w:pos="4876"/>
      </w:tabs>
      <w:spacing w:after="120" w:line="120" w:lineRule="atLeast"/>
      <w:textboxTightWrap w:val="allLines"/>
    </w:pPr>
    <w:rPr>
      <w:color w:val="000000" w:themeColor="text1"/>
      <w:sz w:val="22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Standard"/>
    <w:link w:val="berschrift2Zchn"/>
    <w:uiPriority w:val="3"/>
    <w:rsid w:val="00517B12"/>
    <w:pPr>
      <w:numPr>
        <w:numId w:val="10"/>
      </w:numPr>
      <w:shd w:val="clear" w:color="auto" w:fill="D9D9D9" w:themeFill="background2" w:themeFillShade="D9"/>
      <w:tabs>
        <w:tab w:val="clear" w:pos="4876"/>
        <w:tab w:val="left" w:pos="284"/>
      </w:tabs>
      <w:spacing w:before="240"/>
      <w:outlineLvl w:val="1"/>
    </w:pPr>
    <w:rPr>
      <w:rFonts w:cs="Open Sans SemiBold"/>
      <w:b/>
      <w:color w:val="00345A" w:themeColor="accent2" w:themeShade="80"/>
      <w:sz w:val="24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A0207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517B12"/>
    <w:rPr>
      <w:rFonts w:cs="Open Sans SemiBold"/>
      <w:b/>
      <w:color w:val="00345A" w:themeColor="accent2" w:themeShade="80"/>
      <w:sz w:val="24"/>
      <w:shd w:val="clear" w:color="auto" w:fill="D9D9D9" w:themeFill="background2" w:themeFillShade="D9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9033D1"/>
    <w:pPr>
      <w:spacing w:after="0"/>
    </w:pPr>
    <w:rPr>
      <w:rFonts w:ascii="Open Sans SemiBold" w:hAnsi="Open Sans SemiBold" w:cs="Open Sans SemiBold"/>
      <w:noProof/>
      <w:color w:val="727277" w:themeColor="text2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9033D1"/>
    <w:pPr>
      <w:spacing w:before="600" w:after="480"/>
    </w:pPr>
    <w:rPr>
      <w:color w:val="727277" w:themeColor="text2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9033D1"/>
    <w:rPr>
      <w:color w:val="727277" w:themeColor="text2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995ADD"/>
    <w:pPr>
      <w:numPr>
        <w:numId w:val="3"/>
      </w:numPr>
      <w:tabs>
        <w:tab w:val="clear" w:pos="4876"/>
        <w:tab w:val="left" w:pos="993"/>
      </w:tabs>
      <w:spacing w:before="840" w:after="600"/>
      <w:ind w:left="-992" w:firstLine="992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23597A"/>
    <w:pPr>
      <w:spacing w:after="60" w:line="240" w:lineRule="auto"/>
      <w:contextualSpacing/>
      <w:jc w:val="right"/>
    </w:pPr>
    <w:rPr>
      <w:color w:val="808080" w:themeColor="background2" w:themeShade="80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23597A"/>
    <w:rPr>
      <w:color w:val="808080" w:themeColor="background2" w:themeShade="80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995ADD"/>
    <w:rPr>
      <w:color w:val="009FE3" w:themeColor="accent3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9033D1"/>
    <w:rPr>
      <w:rFonts w:ascii="Open Sans SemiBold" w:hAnsi="Open Sans SemiBold" w:cs="Open Sans SemiBold"/>
      <w:noProof/>
      <w:color w:val="727277" w:themeColor="text2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9033D1"/>
    <w:pPr>
      <w:spacing w:after="200" w:line="240" w:lineRule="auto"/>
    </w:pPr>
    <w:rPr>
      <w:i/>
      <w:iCs/>
      <w:color w:val="727277" w:themeColor="text2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25298B"/>
    <w:pPr>
      <w:spacing w:before="880"/>
      <w:outlineLvl w:val="0"/>
    </w:pPr>
    <w:rPr>
      <w:b/>
    </w:rPr>
  </w:style>
  <w:style w:type="character" w:styleId="Hyperlink">
    <w:name w:val="Hyperlink"/>
    <w:basedOn w:val="Absatz-Standardschriftart"/>
    <w:uiPriority w:val="99"/>
    <w:unhideWhenUsed/>
    <w:rsid w:val="009033D1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9033D1"/>
    <w:pPr>
      <w:spacing w:before="120" w:after="60"/>
      <w:ind w:left="0" w:firstLine="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9033D1"/>
    <w:pPr>
      <w:framePr w:wrap="around" w:vAnchor="page" w:hAnchor="margin" w:y="14573"/>
      <w:spacing w:after="0" w:line="160" w:lineRule="exact"/>
      <w:suppressOverlap/>
    </w:pPr>
    <w:rPr>
      <w:color w:val="727277" w:themeColor="text2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204169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50E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0E1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0E1A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0E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0E1A"/>
    <w:rPr>
      <w:b/>
      <w:bCs/>
      <w:color w:val="000000" w:themeColor="text1"/>
    </w:rPr>
  </w:style>
  <w:style w:type="character" w:styleId="Platzhaltertext">
    <w:name w:val="Placeholder Text"/>
    <w:basedOn w:val="Absatz-Standardschriftart"/>
    <w:uiPriority w:val="99"/>
    <w:semiHidden/>
    <w:rsid w:val="000027DF"/>
    <w:rPr>
      <w:color w:val="808080"/>
    </w:rPr>
  </w:style>
  <w:style w:type="character" w:customStyle="1" w:styleId="PiktogrammeTUD">
    <w:name w:val="Piktogramme_TUD"/>
    <w:basedOn w:val="Absatz-Standardschriftart"/>
    <w:uiPriority w:val="1"/>
    <w:qFormat/>
    <w:rsid w:val="009033D1"/>
    <w:rPr>
      <w:rFonts w:ascii="TUD-Iconfont Light" w:hAnsi="TUD-Iconfont Light"/>
      <w:color w:val="0069B4" w:themeColor="accent2"/>
    </w:rPr>
  </w:style>
  <w:style w:type="table" w:customStyle="1" w:styleId="Tabellenraster1">
    <w:name w:val="Tabellenraster1"/>
    <w:basedOn w:val="NormaleTabelle"/>
    <w:next w:val="Tabellenraster"/>
    <w:uiPriority w:val="39"/>
    <w:rsid w:val="00596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  <w:qFormat/>
    <w:rsid w:val="00D6026C"/>
    <w:pPr>
      <w:spacing w:before="120"/>
    </w:pPr>
    <w:rPr>
      <w:rFonts w:eastAsia="Calibri"/>
      <w:b w:val="0"/>
      <w:sz w:val="22"/>
    </w:rPr>
  </w:style>
  <w:style w:type="paragraph" w:customStyle="1" w:styleId="berschrift2SondermittelInklusion">
    <w:name w:val="Überschrift 2 Sondermittel Inklusion"/>
    <w:basedOn w:val="berschrift2"/>
    <w:link w:val="berschrift2SondermittelInklusionZchn"/>
    <w:autoRedefine/>
    <w:qFormat/>
    <w:rsid w:val="009C6316"/>
    <w:pPr>
      <w:numPr>
        <w:numId w:val="0"/>
      </w:numPr>
      <w:shd w:val="clear" w:color="auto" w:fill="D9D9D9" w:themeFill="background1" w:themeFillShade="D9"/>
    </w:pPr>
    <w:rPr>
      <w:rFonts w:eastAsia="Calibri" w:cs="Times New Roman"/>
      <w:color w:val="00305E"/>
      <w:szCs w:val="26"/>
    </w:rPr>
  </w:style>
  <w:style w:type="paragraph" w:customStyle="1" w:styleId="Formatvorlage2Unterberschrift2SoMi">
    <w:name w:val="Formatvorlage2 Unterüberschrift 2 SoMi"/>
    <w:basedOn w:val="berschrift3"/>
    <w:next w:val="berschrift3"/>
    <w:link w:val="Formatvorlage2Unterberschrift2SoMiZchn"/>
    <w:autoRedefine/>
    <w:qFormat/>
    <w:rsid w:val="00D51116"/>
    <w:pPr>
      <w:ind w:left="530"/>
    </w:pPr>
    <w:rPr>
      <w:color w:val="00345A" w:themeColor="accent2" w:themeShade="80"/>
      <w:sz w:val="22"/>
    </w:rPr>
  </w:style>
  <w:style w:type="character" w:customStyle="1" w:styleId="Formatvorlage2Unterberschrift2SoMiZchn">
    <w:name w:val="Formatvorlage2 Unterüberschrift 2 SoMi Zchn"/>
    <w:basedOn w:val="berschrift3Zchn"/>
    <w:link w:val="Formatvorlage2Unterberschrift2SoMi"/>
    <w:rsid w:val="00D51116"/>
    <w:rPr>
      <w:rFonts w:ascii="Open Sans SemiBold" w:eastAsiaTheme="majorEastAsia" w:hAnsi="Open Sans SemiBold" w:cs="Open Sans"/>
      <w:b/>
      <w:color w:val="00345A" w:themeColor="accent2" w:themeShade="80"/>
      <w:sz w:val="22"/>
      <w:szCs w:val="32"/>
      <w:shd w:val="clear" w:color="auto" w:fill="D9D9D9" w:themeFill="background2" w:themeFillShade="D9"/>
    </w:rPr>
  </w:style>
  <w:style w:type="paragraph" w:customStyle="1" w:styleId="berschriftDokumenttitel">
    <w:name w:val="Überschrift Dokumenttitel"/>
    <w:basedOn w:val="berschrift1"/>
    <w:next w:val="berschrift1"/>
    <w:link w:val="berschriftDokumenttitelZchn"/>
    <w:qFormat/>
    <w:rsid w:val="00222A58"/>
    <w:pPr>
      <w:tabs>
        <w:tab w:val="clear" w:pos="4876"/>
      </w:tabs>
      <w:spacing w:before="200" w:after="240" w:line="320" w:lineRule="exact"/>
      <w:textboxTightWrap w:val="none"/>
    </w:pPr>
    <w:rPr>
      <w:rFonts w:eastAsia="Times New Roman" w:cs="Times New Roman"/>
      <w:color w:val="000000"/>
      <w:sz w:val="28"/>
    </w:rPr>
  </w:style>
  <w:style w:type="character" w:customStyle="1" w:styleId="berschrift2SondermittelInklusionZchn">
    <w:name w:val="Überschrift 2 Sondermittel Inklusion Zchn"/>
    <w:basedOn w:val="berschrift2Zchn"/>
    <w:link w:val="berschrift2SondermittelInklusion"/>
    <w:rsid w:val="00C32FC9"/>
    <w:rPr>
      <w:rFonts w:eastAsia="Calibri" w:cs="Times New Roman"/>
      <w:b/>
      <w:color w:val="00305E"/>
      <w:sz w:val="24"/>
      <w:szCs w:val="26"/>
      <w:shd w:val="clear" w:color="auto" w:fill="D9D9D9" w:themeFill="background1" w:themeFillShade="D9"/>
    </w:rPr>
  </w:style>
  <w:style w:type="character" w:customStyle="1" w:styleId="berschriftDokumenttitelZchn">
    <w:name w:val="Überschrift Dokumenttitel Zchn"/>
    <w:basedOn w:val="berschrift1Zchn"/>
    <w:link w:val="berschriftDokumenttitel"/>
    <w:rsid w:val="00222A58"/>
    <w:rPr>
      <w:rFonts w:eastAsia="Times New Roman" w:cs="Times New Roman"/>
      <w:b/>
      <w:color w:val="000000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www.hrk.de/uploads/tx_szconvention/Entschliessung_HS_Alle.pdf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tu-dresden.de/tu-dresden/universitaetskultur/diversitaet-inklusion/ressourcen/dateien/inklusion/aktionsplan-2-0-deutsch/view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mailto:diversity.management@tu-dresden.de" TargetMode="External"/><Relationship Id="rId20" Type="http://schemas.openxmlformats.org/officeDocument/2006/relationships/hyperlink" Target="https://tu-dresden.de/tu-dresden/universitaetskultur/diversitaet-inklusion/ressourcen/dateien/inklusion/aktionsplan-2-0-deutsch/vie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tu-dresden.de/tu-dresden/chancengleichheit/inklusion/sondermittel-inklusion-2021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www.bmas.de/SharedDocs/Downloads/DE/PDF-Publikationen/a729-un-konvention.pdf?__blob=publicationFile&amp;v=2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tu-dresden.de/tu-dresden/chancengleichheit/inklusion/sondermittel-inklusion-1/datenschutzerklaerung-antrag-sondermittel-inklusion-202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00_Sachgebiet%209.3%20Intern\Formulare_%20Vordrucke\Briefverkehr\Briefkopf%20PUK-neu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  <c:group id="58a372c5-c712-4885-8179-7c917d1590e0">
      <c:property id="RoleID" type="string">TableTable</c:property>
    </c:group>
    <c:group id="47de0999-470b-474f-85c8-ff7e2dcf0c2f">
      <c:property id="RoleID" type="string">TableLayoutTable</c:property>
    </c:group>
    <c:group id="ea222213-774e-47fa-9f3b-273b4ddbe7de">
      <c:property id="RoleID" type="string">TableLayoutTable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17468-7652-4E60-8188-6D259CEA5F4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54978FCF-4563-4A75-8771-60D790DE5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PUK-neu.dotx</Template>
  <TotalTime>0</TotalTime>
  <Pages>5</Pages>
  <Words>306</Words>
  <Characters>3646</Characters>
  <Application>Microsoft Office Word</Application>
  <DocSecurity>0</DocSecurity>
  <Lines>30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Antragsformular Sondermittel Inklusion 2023</vt:lpstr>
    </vt:vector>
  </TitlesOfParts>
  <Company>TU Dresden</Company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Antragsformular Sondermittel Inklusion 2023</dc:title>
  <dc:subject>Briefvorlage</dc:subject>
  <dc:creator>Anna Ulrike Drum</dc:creator>
  <cp:keywords/>
  <dc:description/>
  <cp:lastModifiedBy>Diversity Management</cp:lastModifiedBy>
  <cp:revision>11</cp:revision>
  <cp:lastPrinted>2023-05-30T15:35:00Z</cp:lastPrinted>
  <dcterms:created xsi:type="dcterms:W3CDTF">2023-05-31T08:59:00Z</dcterms:created>
  <dcterms:modified xsi:type="dcterms:W3CDTF">2023-05-31T10:33:00Z</dcterms:modified>
  <cp:category>Vorlage</cp:category>
</cp:coreProperties>
</file>