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38DE3E" w14:textId="77777777" w:rsidR="009B6B01" w:rsidRDefault="009B6B01" w:rsidP="009B6B01">
      <w:pPr>
        <w:spacing w:after="0" w:line="300" w:lineRule="exact"/>
        <w:rPr>
          <w:rFonts w:cs="Open Sans"/>
          <w:noProof/>
          <w:color w:val="000000"/>
          <w:lang w:val="en-GB"/>
        </w:rPr>
      </w:pPr>
    </w:p>
    <w:p w14:paraId="363EBAAE" w14:textId="77777777" w:rsidR="009B6B01" w:rsidRDefault="009B6B01" w:rsidP="009B6B01">
      <w:pPr>
        <w:spacing w:after="0" w:line="300" w:lineRule="exact"/>
        <w:rPr>
          <w:rFonts w:cs="Open Sans"/>
          <w:noProof/>
          <w:color w:val="000000"/>
          <w:lang w:val="en-GB"/>
        </w:rPr>
      </w:pPr>
    </w:p>
    <w:p w14:paraId="6B2110D5" w14:textId="77777777" w:rsidR="009B6B01" w:rsidRDefault="009B6B01" w:rsidP="009B6B01">
      <w:pPr>
        <w:spacing w:after="0" w:line="300" w:lineRule="exact"/>
        <w:rPr>
          <w:rFonts w:cs="Open Sans"/>
          <w:noProof/>
          <w:color w:val="000000"/>
          <w:lang w:val="en-GB"/>
        </w:rPr>
      </w:pPr>
    </w:p>
    <w:p w14:paraId="1A22000E" w14:textId="77777777" w:rsidR="009B6B01" w:rsidRDefault="009B6B01" w:rsidP="009B6B01">
      <w:pPr>
        <w:spacing w:after="0" w:line="300" w:lineRule="exact"/>
        <w:rPr>
          <w:rFonts w:cs="Open Sans"/>
          <w:noProof/>
          <w:color w:val="000000"/>
          <w:lang w:val="en-GB"/>
        </w:rPr>
      </w:pPr>
    </w:p>
    <w:p w14:paraId="426AEBBE" w14:textId="77777777" w:rsidR="009B6B01" w:rsidRDefault="009B6B01" w:rsidP="009B6B01">
      <w:pPr>
        <w:spacing w:after="0" w:line="300" w:lineRule="exact"/>
        <w:rPr>
          <w:rFonts w:cs="Open Sans"/>
          <w:noProof/>
          <w:color w:val="000000"/>
          <w:lang w:val="en-GB"/>
        </w:rPr>
      </w:pPr>
    </w:p>
    <w:p w14:paraId="22F4402D" w14:textId="0F6B5494" w:rsidR="009B6B01" w:rsidRPr="009B6B01" w:rsidRDefault="009B6B01" w:rsidP="009B6B01">
      <w:pPr>
        <w:spacing w:after="0" w:line="300" w:lineRule="exact"/>
        <w:rPr>
          <w:rFonts w:cs="Open Sans"/>
          <w:noProof/>
          <w:color w:val="000000"/>
          <w:lang w:val="en-GB"/>
        </w:rPr>
      </w:pPr>
      <w:r w:rsidRPr="009B6B01">
        <w:rPr>
          <w:rFonts w:cs="Open Sans"/>
          <w:noProof/>
          <w:color w:val="000000"/>
          <w:lang w:val="en-GB"/>
        </w:rPr>
        <w:t xml:space="preserve">Name: </w:t>
      </w:r>
      <w:sdt>
        <w:sdtPr>
          <w:rPr>
            <w:rFonts w:cs="Open Sans"/>
            <w:noProof/>
            <w:color w:val="000000"/>
            <w:lang w:val="en-GB"/>
          </w:rPr>
          <w:id w:val="-102339861"/>
          <w:placeholder>
            <w:docPart w:val="EC032D99F71D4C8887E73425AEDFB470"/>
          </w:placeholder>
        </w:sdtPr>
        <w:sdtEndPr/>
        <w:sdtContent>
          <w:r w:rsidRPr="009B6B01">
            <w:rPr>
              <w:rFonts w:cs="Open Sans"/>
              <w:noProof/>
              <w:color w:val="000000"/>
              <w:lang w:val="en-GB"/>
            </w:rPr>
            <w:t>[fill</w:t>
          </w:r>
          <w:r w:rsidR="000B44D2">
            <w:rPr>
              <w:rFonts w:cs="Open Sans"/>
              <w:noProof/>
              <w:color w:val="000000"/>
              <w:lang w:val="en-GB"/>
            </w:rPr>
            <w:t xml:space="preserve"> in</w:t>
          </w:r>
          <w:r w:rsidRPr="009B6B01">
            <w:rPr>
              <w:rFonts w:cs="Open Sans"/>
              <w:noProof/>
              <w:color w:val="000000"/>
              <w:lang w:val="en-GB"/>
            </w:rPr>
            <w:t xml:space="preserve"> your name]</w:t>
          </w:r>
        </w:sdtContent>
      </w:sdt>
    </w:p>
    <w:p w14:paraId="3D08F049" w14:textId="77777777" w:rsidR="009B6B01" w:rsidRDefault="009B6B01" w:rsidP="009B6B01">
      <w:pPr>
        <w:spacing w:after="0" w:line="300" w:lineRule="exact"/>
        <w:rPr>
          <w:rFonts w:cs="Open Sans"/>
          <w:noProof/>
          <w:color w:val="000000"/>
          <w:lang w:val="en-GB"/>
        </w:rPr>
      </w:pPr>
      <w:r>
        <w:rPr>
          <w:rFonts w:cs="Open Sans"/>
          <w:noProof/>
          <w:color w:val="000000"/>
          <w:lang w:val="en-GB"/>
        </w:rPr>
        <w:t>Address:</w:t>
      </w:r>
      <w:sdt>
        <w:sdtPr>
          <w:rPr>
            <w:rFonts w:cs="Open Sans"/>
            <w:noProof/>
            <w:color w:val="000000"/>
            <w:lang w:val="en-GB"/>
          </w:rPr>
          <w:id w:val="-1221596210"/>
          <w:placeholder>
            <w:docPart w:val="EC032D99F71D4C8887E73425AEDFB470"/>
          </w:placeholder>
        </w:sdtPr>
        <w:sdtEndPr/>
        <w:sdtContent>
          <w:r>
            <w:rPr>
              <w:rFonts w:cs="Open Sans"/>
              <w:noProof/>
              <w:color w:val="000000"/>
              <w:lang w:val="en-GB"/>
            </w:rPr>
            <w:t xml:space="preserve"> [fill in your address]</w:t>
          </w:r>
        </w:sdtContent>
      </w:sdt>
      <w:r>
        <w:rPr>
          <w:rFonts w:cs="Open Sans"/>
          <w:noProof/>
          <w:color w:val="000000"/>
          <w:lang w:val="en-GB"/>
        </w:rPr>
        <w:br/>
      </w:r>
    </w:p>
    <w:p w14:paraId="0DFF9371" w14:textId="77777777" w:rsidR="009B6B01" w:rsidRDefault="009B6B01" w:rsidP="009B6B01">
      <w:pPr>
        <w:spacing w:after="0" w:line="300" w:lineRule="exact"/>
        <w:rPr>
          <w:rFonts w:cs="Open Sans"/>
          <w:noProof/>
          <w:color w:val="000000"/>
          <w:lang w:val="en-GB"/>
        </w:rPr>
      </w:pPr>
    </w:p>
    <w:p w14:paraId="38A3295E" w14:textId="77777777" w:rsidR="009B6B01" w:rsidRDefault="009B6B01" w:rsidP="009B6B01">
      <w:pPr>
        <w:spacing w:after="0" w:line="300" w:lineRule="exact"/>
        <w:rPr>
          <w:rFonts w:cs="Open Sans"/>
          <w:noProof/>
          <w:color w:val="000000"/>
          <w:lang w:val="en-GB"/>
        </w:rPr>
      </w:pPr>
    </w:p>
    <w:p w14:paraId="74CDA27F" w14:textId="77777777" w:rsidR="009B6B01" w:rsidRDefault="00A64B9F" w:rsidP="009B6B01">
      <w:pPr>
        <w:spacing w:after="0" w:line="300" w:lineRule="exact"/>
        <w:ind w:left="4248" w:firstLine="708"/>
        <w:rPr>
          <w:rFonts w:cs="Open Sans"/>
          <w:noProof/>
          <w:color w:val="000000"/>
          <w:lang w:val="en-GB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C606748" wp14:editId="6053B24D">
            <wp:simplePos x="0" y="0"/>
            <wp:positionH relativeFrom="margin">
              <wp:posOffset>4184015</wp:posOffset>
            </wp:positionH>
            <wp:positionV relativeFrom="page">
              <wp:posOffset>1771650</wp:posOffset>
            </wp:positionV>
            <wp:extent cx="1199515" cy="546100"/>
            <wp:effectExtent l="0" t="0" r="635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7E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0" wp14:anchorId="5D6EB7B1" wp14:editId="22E0E808">
                <wp:simplePos x="0" y="0"/>
                <wp:positionH relativeFrom="page">
                  <wp:posOffset>4381500</wp:posOffset>
                </wp:positionH>
                <wp:positionV relativeFrom="page">
                  <wp:posOffset>2457450</wp:posOffset>
                </wp:positionV>
                <wp:extent cx="2514600" cy="1403350"/>
                <wp:effectExtent l="0" t="0" r="0" b="6350"/>
                <wp:wrapNone/>
                <wp:docPr id="10" name="Textfeld 10" descr="Bearbeiter, Telefon, E-Mail etc." title="Absenderdat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403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10F004" w14:textId="77777777" w:rsidR="00A64B9F" w:rsidRDefault="00A64B9F" w:rsidP="00A64B9F">
                            <w:pPr>
                              <w:pStyle w:val="Bearbeiterdaten"/>
                              <w:ind w:left="1185" w:hanging="1185"/>
                            </w:pPr>
                            <w:r w:rsidRPr="00A64B9F">
                              <w:t xml:space="preserve">Prof. Dr. </w:t>
                            </w:r>
                          </w:p>
                          <w:p w14:paraId="76E507F1" w14:textId="229267AD" w:rsidR="00A64B9F" w:rsidRPr="00A64B9F" w:rsidRDefault="00A64B9F" w:rsidP="00A64B9F">
                            <w:pPr>
                              <w:pStyle w:val="Bearbeiterdaten"/>
                              <w:spacing w:line="360" w:lineRule="auto"/>
                              <w:ind w:left="1185" w:hanging="1185"/>
                              <w:rPr>
                                <w:sz w:val="20"/>
                                <w:szCs w:val="20"/>
                              </w:rPr>
                            </w:pPr>
                            <w:r w:rsidRPr="00A64B9F">
                              <w:rPr>
                                <w:sz w:val="20"/>
                                <w:szCs w:val="20"/>
                              </w:rPr>
                              <w:t>Stephanie Schiedermair</w:t>
                            </w:r>
                          </w:p>
                          <w:p w14:paraId="48629390" w14:textId="77777777" w:rsidR="00A64B9F" w:rsidRDefault="00A64B9F" w:rsidP="00840986">
                            <w:pPr>
                              <w:pStyle w:val="Bearbeiterdaten"/>
                              <w:spacing w:line="240" w:lineRule="auto"/>
                              <w:ind w:left="1185" w:hanging="1185"/>
                            </w:pPr>
                            <w:r w:rsidRPr="00A64B9F">
                              <w:t xml:space="preserve">Prof. Dr. </w:t>
                            </w:r>
                          </w:p>
                          <w:p w14:paraId="6EDCAAD4" w14:textId="65A0179C" w:rsidR="00A64B9F" w:rsidRPr="00A64B9F" w:rsidRDefault="00A64B9F" w:rsidP="00840986">
                            <w:pPr>
                              <w:pStyle w:val="Bearbeiterdaten"/>
                              <w:spacing w:line="360" w:lineRule="auto"/>
                              <w:ind w:left="1185" w:hanging="1185"/>
                              <w:rPr>
                                <w:sz w:val="20"/>
                                <w:szCs w:val="20"/>
                              </w:rPr>
                            </w:pPr>
                            <w:r w:rsidRPr="00A64B9F">
                              <w:rPr>
                                <w:sz w:val="20"/>
                                <w:szCs w:val="20"/>
                              </w:rPr>
                              <w:t>Mattias Wendel</w:t>
                            </w:r>
                          </w:p>
                          <w:p w14:paraId="5DA48562" w14:textId="6946A631" w:rsidR="00B147C9" w:rsidRDefault="0072121B" w:rsidP="00840986">
                            <w:pPr>
                              <w:pStyle w:val="Bearbeiterdaten"/>
                              <w:spacing w:line="240" w:lineRule="auto"/>
                              <w:ind w:left="1185" w:hanging="1185"/>
                            </w:pPr>
                            <w:r>
                              <w:t>Prof.</w:t>
                            </w:r>
                            <w:r w:rsidR="008605D6">
                              <w:t xml:space="preserve"> </w:t>
                            </w:r>
                            <w:r w:rsidR="00B147C9">
                              <w:t>Dr.</w:t>
                            </w:r>
                          </w:p>
                          <w:p w14:paraId="771A3732" w14:textId="17B2785F" w:rsidR="00A64B9F" w:rsidRDefault="00DC51F7" w:rsidP="0070278D">
                            <w:pPr>
                              <w:pStyle w:val="Bearbeiterdaten"/>
                              <w:ind w:left="1185" w:hanging="1185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Dominik Steiger</w:t>
                            </w:r>
                            <w:r w:rsidR="00CF78C9">
                              <w:t xml:space="preserve"> </w:t>
                            </w:r>
                          </w:p>
                          <w:p w14:paraId="34C09C12" w14:textId="77777777" w:rsidR="0070278D" w:rsidRPr="0070278D" w:rsidRDefault="0070278D" w:rsidP="0070278D">
                            <w:pPr>
                              <w:pStyle w:val="Bearbeiterdaten"/>
                              <w:ind w:left="1185" w:hanging="1185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EA7071" w14:textId="0560D4D2" w:rsidR="008605D6" w:rsidRPr="00A64B9F" w:rsidRDefault="008605D6" w:rsidP="00D077E4">
                            <w:pPr>
                              <w:pStyle w:val="Bearbeiterdaten"/>
                              <w:rPr>
                                <w:lang w:val="da-DK"/>
                              </w:rPr>
                            </w:pPr>
                            <w:r w:rsidRPr="00A64B9F">
                              <w:rPr>
                                <w:lang w:val="da-DK"/>
                              </w:rPr>
                              <w:t>Se</w:t>
                            </w:r>
                            <w:r w:rsidR="00840986">
                              <w:rPr>
                                <w:lang w:val="da-DK"/>
                              </w:rPr>
                              <w:t>c</w:t>
                            </w:r>
                            <w:r w:rsidRPr="00A64B9F">
                              <w:rPr>
                                <w:lang w:val="da-DK"/>
                              </w:rPr>
                              <w:t xml:space="preserve">retariat: </w:t>
                            </w:r>
                            <w:r w:rsidRPr="00A64B9F">
                              <w:rPr>
                                <w:lang w:val="da-DK"/>
                              </w:rPr>
                              <w:tab/>
                            </w:r>
                            <w:r w:rsidR="00A64B9F">
                              <w:rPr>
                                <w:lang w:val="da-DK"/>
                              </w:rPr>
                              <w:t>law-summerschool</w:t>
                            </w:r>
                            <w:r w:rsidR="00B147C9" w:rsidRPr="00A64B9F">
                              <w:rPr>
                                <w:lang w:val="da-DK"/>
                              </w:rPr>
                              <w:t>@tu-dresden.</w:t>
                            </w:r>
                            <w:r w:rsidRPr="00A64B9F">
                              <w:rPr>
                                <w:lang w:val="da-DK"/>
                              </w:rPr>
                              <w:t>de</w:t>
                            </w:r>
                          </w:p>
                          <w:p w14:paraId="5EE86781" w14:textId="77777777" w:rsidR="008605D6" w:rsidRPr="00A64B9F" w:rsidRDefault="008605D6" w:rsidP="00D077E4">
                            <w:pPr>
                              <w:pStyle w:val="Bearbeiterdaten"/>
                              <w:rPr>
                                <w:lang w:val="da-DK"/>
                              </w:rPr>
                            </w:pPr>
                          </w:p>
                          <w:p w14:paraId="14D7B282" w14:textId="77777777" w:rsidR="008605D6" w:rsidRPr="00A64B9F" w:rsidRDefault="008605D6" w:rsidP="00D077E4">
                            <w:pPr>
                              <w:pStyle w:val="Bearbeiterdaten"/>
                              <w:rPr>
                                <w:lang w:val="da-DK"/>
                              </w:rPr>
                            </w:pPr>
                          </w:p>
                          <w:p w14:paraId="31E7D542" w14:textId="77777777" w:rsidR="008605D6" w:rsidRPr="00A64B9F" w:rsidRDefault="008605D6" w:rsidP="00D077E4">
                            <w:pPr>
                              <w:pStyle w:val="Bearbeiterdaten"/>
                              <w:rPr>
                                <w:lang w:val="da-DK"/>
                              </w:rPr>
                            </w:pPr>
                          </w:p>
                          <w:p w14:paraId="25ED0903" w14:textId="77777777" w:rsidR="00D077E4" w:rsidRPr="00A64B9F" w:rsidRDefault="003D1C5E" w:rsidP="00D077E4">
                            <w:pPr>
                              <w:pStyle w:val="Bearbeiterdaten"/>
                              <w:rPr>
                                <w:lang w:val="da-DK"/>
                              </w:rPr>
                            </w:pPr>
                            <w:r w:rsidRPr="00A64B9F">
                              <w:rPr>
                                <w:lang w:val="da-DK"/>
                              </w:rPr>
                              <w:t>E-Mail:</w:t>
                            </w:r>
                            <w:r w:rsidRPr="00A64B9F">
                              <w:rPr>
                                <w:lang w:val="da-DK"/>
                              </w:rPr>
                              <w:tab/>
                            </w:r>
                            <w:r w:rsidR="0072121B" w:rsidRPr="00A64B9F">
                              <w:rPr>
                                <w:lang w:val="da-DK"/>
                              </w:rPr>
                              <w:t>zis@tu-dresden.de</w:t>
                            </w:r>
                          </w:p>
                          <w:p w14:paraId="117F8F3C" w14:textId="77777777" w:rsidR="00D077E4" w:rsidRPr="00D077E4" w:rsidRDefault="00D077E4" w:rsidP="00D077E4">
                            <w:pPr>
                              <w:pStyle w:val="Bearbeiterdaten"/>
                            </w:pPr>
                            <w:r>
                              <w:t>AZ: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6EB7B1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alt="Title: Absenderdaten - Description: Bearbeiter, Telefon, E-Mail etc." style="position:absolute;left:0;text-align:left;margin-left:345pt;margin-top:193.5pt;width:198pt;height:110.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" o:allowoverlap="f" filled="f" stroked="f" strokeweight=".5pt">
                <v:textbox inset="0,0,0,0">
                  <w:txbxContent>
                    <w:p w14:paraId="0910F004" w14:textId="77777777" w:rsidR="00A64B9F" w:rsidRDefault="00A64B9F" w:rsidP="00A64B9F">
                      <w:pPr>
                        <w:pStyle w:val="Bearbeiterdaten"/>
                        <w:ind w:left="1185" w:hanging="1185"/>
                      </w:pPr>
                      <w:r w:rsidRPr="00A64B9F">
                        <w:t xml:space="preserve">Prof. Dr. </w:t>
                      </w:r>
                    </w:p>
                    <w:p w14:paraId="76E507F1" w14:textId="229267AD" w:rsidR="00A64B9F" w:rsidRPr="00A64B9F" w:rsidRDefault="00A64B9F" w:rsidP="00A64B9F">
                      <w:pPr>
                        <w:pStyle w:val="Bearbeiterdaten"/>
                        <w:spacing w:line="360" w:lineRule="auto"/>
                        <w:ind w:left="1185" w:hanging="1185"/>
                        <w:rPr>
                          <w:sz w:val="20"/>
                          <w:szCs w:val="20"/>
                        </w:rPr>
                      </w:pPr>
                      <w:r w:rsidRPr="00A64B9F">
                        <w:rPr>
                          <w:sz w:val="20"/>
                          <w:szCs w:val="20"/>
                        </w:rPr>
                        <w:t>Stephanie Schiedermair</w:t>
                      </w:r>
                    </w:p>
                    <w:p w14:paraId="48629390" w14:textId="77777777" w:rsidR="00A64B9F" w:rsidRDefault="00A64B9F" w:rsidP="00840986">
                      <w:pPr>
                        <w:pStyle w:val="Bearbeiterdaten"/>
                        <w:spacing w:line="240" w:lineRule="auto"/>
                        <w:ind w:left="1185" w:hanging="1185"/>
                      </w:pPr>
                      <w:r w:rsidRPr="00A64B9F">
                        <w:t xml:space="preserve">Prof. Dr. </w:t>
                      </w:r>
                    </w:p>
                    <w:p w14:paraId="6EDCAAD4" w14:textId="65A0179C" w:rsidR="00A64B9F" w:rsidRPr="00A64B9F" w:rsidRDefault="00A64B9F" w:rsidP="00840986">
                      <w:pPr>
                        <w:pStyle w:val="Bearbeiterdaten"/>
                        <w:spacing w:line="360" w:lineRule="auto"/>
                        <w:ind w:left="1185" w:hanging="1185"/>
                        <w:rPr>
                          <w:sz w:val="20"/>
                          <w:szCs w:val="20"/>
                        </w:rPr>
                      </w:pPr>
                      <w:r w:rsidRPr="00A64B9F">
                        <w:rPr>
                          <w:sz w:val="20"/>
                          <w:szCs w:val="20"/>
                        </w:rPr>
                        <w:t>Mattias Wendel</w:t>
                      </w:r>
                    </w:p>
                    <w:p w14:paraId="5DA48562" w14:textId="6946A631" w:rsidR="00B147C9" w:rsidRDefault="0072121B" w:rsidP="00840986">
                      <w:pPr>
                        <w:pStyle w:val="Bearbeiterdaten"/>
                        <w:spacing w:line="240" w:lineRule="auto"/>
                        <w:ind w:left="1185" w:hanging="1185"/>
                      </w:pPr>
                      <w:r>
                        <w:t>Prof.</w:t>
                      </w:r>
                      <w:r w:rsidR="008605D6">
                        <w:t xml:space="preserve"> </w:t>
                      </w:r>
                      <w:r w:rsidR="00B147C9">
                        <w:t>Dr.</w:t>
                      </w:r>
                    </w:p>
                    <w:p w14:paraId="771A3732" w14:textId="17B2785F" w:rsidR="00A64B9F" w:rsidRDefault="00DC51F7" w:rsidP="0070278D">
                      <w:pPr>
                        <w:pStyle w:val="Bearbeiterdaten"/>
                        <w:ind w:left="1185" w:hanging="1185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Dominik Steiger</w:t>
                      </w:r>
                      <w:r w:rsidR="00CF78C9">
                        <w:t xml:space="preserve"> </w:t>
                      </w:r>
                    </w:p>
                    <w:p w14:paraId="34C09C12" w14:textId="77777777" w:rsidR="0070278D" w:rsidRPr="0070278D" w:rsidRDefault="0070278D" w:rsidP="0070278D">
                      <w:pPr>
                        <w:pStyle w:val="Bearbeiterdaten"/>
                        <w:ind w:left="1185" w:hanging="1185"/>
                        <w:rPr>
                          <w:sz w:val="20"/>
                          <w:szCs w:val="20"/>
                        </w:rPr>
                      </w:pPr>
                    </w:p>
                    <w:p w14:paraId="0AEA7071" w14:textId="0560D4D2" w:rsidR="008605D6" w:rsidRPr="00A64B9F" w:rsidRDefault="008605D6" w:rsidP="00D077E4">
                      <w:pPr>
                        <w:pStyle w:val="Bearbeiterdaten"/>
                        <w:rPr>
                          <w:lang w:val="da-DK"/>
                        </w:rPr>
                      </w:pPr>
                      <w:r w:rsidRPr="00A64B9F">
                        <w:rPr>
                          <w:lang w:val="da-DK"/>
                        </w:rPr>
                        <w:t>Se</w:t>
                      </w:r>
                      <w:r w:rsidR="00840986">
                        <w:rPr>
                          <w:lang w:val="da-DK"/>
                        </w:rPr>
                        <w:t>c</w:t>
                      </w:r>
                      <w:r w:rsidRPr="00A64B9F">
                        <w:rPr>
                          <w:lang w:val="da-DK"/>
                        </w:rPr>
                        <w:t xml:space="preserve">retariat: </w:t>
                      </w:r>
                      <w:r w:rsidRPr="00A64B9F">
                        <w:rPr>
                          <w:lang w:val="da-DK"/>
                        </w:rPr>
                        <w:tab/>
                      </w:r>
                      <w:r w:rsidR="00A64B9F">
                        <w:rPr>
                          <w:lang w:val="da-DK"/>
                        </w:rPr>
                        <w:t>law-summerschool</w:t>
                      </w:r>
                      <w:r w:rsidR="00B147C9" w:rsidRPr="00A64B9F">
                        <w:rPr>
                          <w:lang w:val="da-DK"/>
                        </w:rPr>
                        <w:t>@tu-dresden.</w:t>
                      </w:r>
                      <w:r w:rsidRPr="00A64B9F">
                        <w:rPr>
                          <w:lang w:val="da-DK"/>
                        </w:rPr>
                        <w:t>de</w:t>
                      </w:r>
                    </w:p>
                    <w:p w14:paraId="5EE86781" w14:textId="77777777" w:rsidR="008605D6" w:rsidRPr="00A64B9F" w:rsidRDefault="008605D6" w:rsidP="00D077E4">
                      <w:pPr>
                        <w:pStyle w:val="Bearbeiterdaten"/>
                        <w:rPr>
                          <w:lang w:val="da-DK"/>
                        </w:rPr>
                      </w:pPr>
                    </w:p>
                    <w:p w14:paraId="14D7B282" w14:textId="77777777" w:rsidR="008605D6" w:rsidRPr="00A64B9F" w:rsidRDefault="008605D6" w:rsidP="00D077E4">
                      <w:pPr>
                        <w:pStyle w:val="Bearbeiterdaten"/>
                        <w:rPr>
                          <w:lang w:val="da-DK"/>
                        </w:rPr>
                      </w:pPr>
                    </w:p>
                    <w:p w14:paraId="31E7D542" w14:textId="77777777" w:rsidR="008605D6" w:rsidRPr="00A64B9F" w:rsidRDefault="008605D6" w:rsidP="00D077E4">
                      <w:pPr>
                        <w:pStyle w:val="Bearbeiterdaten"/>
                        <w:rPr>
                          <w:lang w:val="da-DK"/>
                        </w:rPr>
                      </w:pPr>
                    </w:p>
                    <w:p w14:paraId="25ED0903" w14:textId="77777777" w:rsidR="00D077E4" w:rsidRPr="00A64B9F" w:rsidRDefault="003D1C5E" w:rsidP="00D077E4">
                      <w:pPr>
                        <w:pStyle w:val="Bearbeiterdaten"/>
                        <w:rPr>
                          <w:lang w:val="da-DK"/>
                        </w:rPr>
                      </w:pPr>
                      <w:r w:rsidRPr="00A64B9F">
                        <w:rPr>
                          <w:lang w:val="da-DK"/>
                        </w:rPr>
                        <w:t>E-Mail:</w:t>
                      </w:r>
                      <w:r w:rsidRPr="00A64B9F">
                        <w:rPr>
                          <w:lang w:val="da-DK"/>
                        </w:rPr>
                        <w:tab/>
                      </w:r>
                      <w:r w:rsidR="0072121B" w:rsidRPr="00A64B9F">
                        <w:rPr>
                          <w:lang w:val="da-DK"/>
                        </w:rPr>
                        <w:t>zis@tu-dresden.de</w:t>
                      </w:r>
                    </w:p>
                    <w:p w14:paraId="117F8F3C" w14:textId="77777777" w:rsidR="00D077E4" w:rsidRPr="00D077E4" w:rsidRDefault="00D077E4" w:rsidP="00D077E4">
                      <w:pPr>
                        <w:pStyle w:val="Bearbeiterdaten"/>
                      </w:pPr>
                      <w:r>
                        <w:t>AZ: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DB0F7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59" behindDoc="0" locked="1" layoutInCell="1" allowOverlap="0" wp14:anchorId="76437C3C" wp14:editId="3620CA0E">
                <wp:simplePos x="0" y="0"/>
                <wp:positionH relativeFrom="page">
                  <wp:posOffset>1066800</wp:posOffset>
                </wp:positionH>
                <wp:positionV relativeFrom="page">
                  <wp:posOffset>1873250</wp:posOffset>
                </wp:positionV>
                <wp:extent cx="3311525" cy="819150"/>
                <wp:effectExtent l="0" t="0" r="3175" b="0"/>
                <wp:wrapNone/>
                <wp:docPr id="9" name="Textfeld 9" title="Adressdaten des Empfänger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33115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B61E3A" w14:textId="77777777" w:rsidR="00A64B9F" w:rsidRDefault="00A64B9F" w:rsidP="00DB0F70">
                            <w:pPr>
                              <w:pStyle w:val="Absenderzeile"/>
                            </w:pPr>
                          </w:p>
                          <w:p w14:paraId="7FDF77A3" w14:textId="77777777" w:rsidR="00A64B9F" w:rsidRDefault="00A64B9F" w:rsidP="00DB0F70">
                            <w:pPr>
                              <w:pStyle w:val="Absenderzeile"/>
                            </w:pPr>
                          </w:p>
                          <w:p w14:paraId="4665F2AD" w14:textId="77777777" w:rsidR="00DB0F70" w:rsidRDefault="00DB0F70" w:rsidP="00DB0F70">
                            <w:pPr>
                              <w:pStyle w:val="Absenderzeile"/>
                            </w:pPr>
                            <w:r w:rsidRPr="00DB0F70">
                              <w:t>Technische Universität Dresden, 01062 Dresden</w:t>
                            </w:r>
                          </w:p>
                          <w:p w14:paraId="33140A62" w14:textId="77777777" w:rsidR="00D95672" w:rsidRPr="005F62C9" w:rsidRDefault="00D95672" w:rsidP="00DB0F70">
                            <w:pPr>
                              <w:pStyle w:val="Adressfeld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437C3C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7" type="#_x0000_t202" alt="Title: Adressdaten des Empfängers" style="position:absolute;left:0;text-align:left;margin-left:84pt;margin-top:147.5pt;width:260.75pt;height:64.5pt;z-index:2516633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" o:allowoverlap="f" filled="f" stroked="f" strokeweight=".5pt">
                <o:lock v:ext="edit" aspectratio="t"/>
                <v:textbox inset="0,0,0,0">
                  <w:txbxContent>
                    <w:p w14:paraId="2AB61E3A" w14:textId="77777777" w:rsidR="00A64B9F" w:rsidRDefault="00A64B9F" w:rsidP="00DB0F70">
                      <w:pPr>
                        <w:pStyle w:val="Absenderzeile"/>
                      </w:pPr>
                    </w:p>
                    <w:p w14:paraId="7FDF77A3" w14:textId="77777777" w:rsidR="00A64B9F" w:rsidRDefault="00A64B9F" w:rsidP="00DB0F70">
                      <w:pPr>
                        <w:pStyle w:val="Absenderzeile"/>
                      </w:pPr>
                    </w:p>
                    <w:p w14:paraId="4665F2AD" w14:textId="77777777" w:rsidR="00DB0F70" w:rsidRDefault="00DB0F70" w:rsidP="00DB0F70">
                      <w:pPr>
                        <w:pStyle w:val="Absenderzeile"/>
                      </w:pPr>
                      <w:r w:rsidRPr="00DB0F70">
                        <w:t>Technische Universität Dresden, 01062 Dresden</w:t>
                      </w:r>
                    </w:p>
                    <w:p w14:paraId="33140A62" w14:textId="77777777" w:rsidR="00D95672" w:rsidRPr="005F62C9" w:rsidRDefault="00D95672" w:rsidP="00DB0F70">
                      <w:pPr>
                        <w:pStyle w:val="Adressfeld"/>
                        <w:rPr>
                          <w:lang w:val="en-GB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697B5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0" wp14:anchorId="64721456" wp14:editId="07830A4D">
                <wp:simplePos x="0" y="0"/>
                <wp:positionH relativeFrom="page">
                  <wp:posOffset>396240</wp:posOffset>
                </wp:positionH>
                <wp:positionV relativeFrom="page">
                  <wp:posOffset>5346700</wp:posOffset>
                </wp:positionV>
                <wp:extent cx="180000" cy="0"/>
                <wp:effectExtent l="0" t="0" r="29845" b="19050"/>
                <wp:wrapNone/>
                <wp:docPr id="4" name="Gerader Verbinder 4" descr=" " title="Falzmark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BDC89E" id="Gerader Verbinder 4" o:spid="_x0000_s1026" alt="Titel: Falzmarke - Beschreibung:  " style="position:absolute;z-index:251666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1.2pt,421pt" to="45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" o:allowoverlap="f" strokecolor="#717776 [3214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  <w:r w:rsidR="00697B5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0" wp14:anchorId="492EE465" wp14:editId="26FCC7EA">
                <wp:simplePos x="0" y="0"/>
                <wp:positionH relativeFrom="page">
                  <wp:posOffset>396240</wp:posOffset>
                </wp:positionH>
                <wp:positionV relativeFrom="page">
                  <wp:posOffset>3780790</wp:posOffset>
                </wp:positionV>
                <wp:extent cx="180000" cy="0"/>
                <wp:effectExtent l="0" t="0" r="29845" b="19050"/>
                <wp:wrapNone/>
                <wp:docPr id="3" name="Gerader Verbinder 3" descr=" " title="Falzmark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2A6318" id="Gerader Verbinder 3" o:spid="_x0000_s1026" alt="Titel: Falzmarke - Beschreibung:  " style="position:absolute;z-index:251664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1.2pt,297.7pt" to="45.3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" o:allowoverlap="f" strokecolor="#717776 [3214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B666582" w14:textId="77F5F582" w:rsidR="00004E20" w:rsidRPr="009B6B01" w:rsidRDefault="003B6D92" w:rsidP="009B6B01">
      <w:pPr>
        <w:spacing w:after="0" w:line="300" w:lineRule="exact"/>
        <w:ind w:left="4956" w:firstLine="708"/>
        <w:rPr>
          <w:rFonts w:cs="Open Sans"/>
          <w:noProof/>
          <w:color w:val="000000"/>
          <w:lang w:val="en-GB"/>
        </w:rPr>
      </w:pPr>
      <w:r>
        <w:t>Dresde</w:t>
      </w:r>
      <w:r w:rsidR="0072121B">
        <w:rPr>
          <w:noProof/>
          <w:lang w:val="en-US"/>
        </w:rPr>
        <w:drawing>
          <wp:anchor distT="0" distB="0" distL="114300" distR="114300" simplePos="0" relativeHeight="251672576" behindDoc="1" locked="0" layoutInCell="1" allowOverlap="1" wp14:anchorId="4A8E31F3" wp14:editId="01548597">
            <wp:simplePos x="0" y="0"/>
            <wp:positionH relativeFrom="column">
              <wp:posOffset>3301365</wp:posOffset>
            </wp:positionH>
            <wp:positionV relativeFrom="page">
              <wp:posOffset>1682750</wp:posOffset>
            </wp:positionV>
            <wp:extent cx="745490" cy="745490"/>
            <wp:effectExtent l="0" t="0" r="0" b="0"/>
            <wp:wrapNone/>
            <wp:docPr id="20" name="Bild 20" descr="Z:\ZIS Logo\Logo_ZIS_2009_blau_mit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ZIS Logo\Logo_ZIS_2009_blau_mitte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n, </w:t>
      </w:r>
      <w:r>
        <w:fldChar w:fldCharType="begin"/>
      </w:r>
      <w:r>
        <w:instrText xml:space="preserve"> DATE  \@ "d. MMMM yyyy"  \* MERGEFORMAT </w:instrText>
      </w:r>
      <w:r>
        <w:fldChar w:fldCharType="separate"/>
      </w:r>
      <w:r w:rsidR="003E3446">
        <w:rPr>
          <w:noProof/>
        </w:rPr>
        <w:t>30. April 2021</w:t>
      </w:r>
      <w:r>
        <w:fldChar w:fldCharType="end"/>
      </w:r>
    </w:p>
    <w:p w14:paraId="3F3B350B" w14:textId="42A36303" w:rsidR="00797ABE" w:rsidRDefault="002768BC" w:rsidP="00774F2B">
      <w:pPr>
        <w:tabs>
          <w:tab w:val="left" w:pos="7214"/>
        </w:tabs>
        <w:rPr>
          <w:b/>
          <w:bCs/>
          <w:sz w:val="24"/>
          <w:szCs w:val="24"/>
        </w:rPr>
      </w:pPr>
      <w:r w:rsidRPr="002768BC">
        <w:rPr>
          <w:b/>
          <w:bCs/>
          <w:sz w:val="24"/>
          <w:szCs w:val="24"/>
        </w:rPr>
        <w:t>Scholarship Application</w:t>
      </w:r>
    </w:p>
    <w:p w14:paraId="2700F853" w14:textId="6F48EAC2" w:rsidR="002768BC" w:rsidRPr="007173BD" w:rsidRDefault="002768BC" w:rsidP="00125827">
      <w:pPr>
        <w:pStyle w:val="Listenabsatz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-GB" w:eastAsia="de-DE"/>
        </w:rPr>
      </w:pPr>
      <w:r w:rsidRPr="0070278D">
        <w:rPr>
          <w:rFonts w:eastAsia="Times New Roman" w:cstheme="minorHAnsi"/>
          <w:sz w:val="24"/>
          <w:szCs w:val="24"/>
          <w:shd w:val="clear" w:color="auto" w:fill="FFFFFF"/>
          <w:lang w:val="en-GB" w:eastAsia="de-DE"/>
        </w:rPr>
        <w:t>General motivation: (max. 250 characters)</w:t>
      </w:r>
    </w:p>
    <w:sdt>
      <w:sdtPr>
        <w:rPr>
          <w:rFonts w:eastAsia="Times New Roman" w:cstheme="minorHAnsi"/>
          <w:sz w:val="24"/>
          <w:szCs w:val="24"/>
          <w:lang w:val="en-GB" w:eastAsia="de-DE"/>
        </w:rPr>
        <w:id w:val="-491338444"/>
        <w:placeholder>
          <w:docPart w:val="DefaultPlaceholder_-1854013440"/>
        </w:placeholder>
      </w:sdtPr>
      <w:sdtEndPr>
        <w:rPr>
          <w:rFonts w:eastAsiaTheme="minorHAnsi" w:cstheme="minorBidi"/>
          <w:sz w:val="20"/>
          <w:szCs w:val="20"/>
        </w:rPr>
      </w:sdtEndPr>
      <w:sdtContent>
        <w:p w14:paraId="58084160" w14:textId="35F24A40" w:rsidR="007173BD" w:rsidRDefault="007173BD" w:rsidP="007173BD">
          <w:pPr>
            <w:spacing w:before="100" w:beforeAutospacing="1" w:after="100" w:afterAutospacing="1" w:line="240" w:lineRule="auto"/>
            <w:rPr>
              <w:color w:val="auto"/>
              <w:lang w:val="en-GB"/>
            </w:rPr>
          </w:pPr>
          <w:r w:rsidRPr="0070278D">
            <w:rPr>
              <w:color w:val="auto"/>
              <w:lang w:val="en-GB"/>
            </w:rPr>
            <w:t>[</w:t>
          </w:r>
          <w:r w:rsidRPr="0070278D">
            <w:rPr>
              <w:rFonts w:eastAsia="Times New Roman" w:cstheme="minorHAnsi"/>
              <w:sz w:val="24"/>
              <w:szCs w:val="24"/>
              <w:shd w:val="clear" w:color="auto" w:fill="FFFFFF"/>
              <w:lang w:val="en-GB" w:eastAsia="de-DE"/>
            </w:rPr>
            <w:t>please sketch your general motivation relating to human rights</w:t>
          </w:r>
          <w:r>
            <w:rPr>
              <w:color w:val="auto"/>
              <w:lang w:val="en-GB"/>
            </w:rPr>
            <w:t>]</w:t>
          </w:r>
        </w:p>
        <w:p w14:paraId="2B174BAC" w14:textId="77777777" w:rsidR="005F62C9" w:rsidRDefault="005F62C9" w:rsidP="007173BD">
          <w:pPr>
            <w:spacing w:before="100" w:beforeAutospacing="1" w:after="100" w:afterAutospacing="1" w:line="240" w:lineRule="auto"/>
            <w:rPr>
              <w:color w:val="auto"/>
              <w:lang w:val="en-GB"/>
            </w:rPr>
          </w:pPr>
        </w:p>
        <w:p w14:paraId="4BB187AF" w14:textId="77777777" w:rsidR="007173BD" w:rsidRPr="0070278D" w:rsidRDefault="007173BD" w:rsidP="007173BD">
          <w:pPr>
            <w:spacing w:before="100" w:beforeAutospacing="1" w:after="100" w:afterAutospacing="1" w:line="240" w:lineRule="auto"/>
            <w:rPr>
              <w:rFonts w:eastAsia="Times New Roman" w:cstheme="minorHAnsi"/>
              <w:sz w:val="24"/>
              <w:szCs w:val="24"/>
              <w:lang w:val="en-GB" w:eastAsia="de-DE"/>
            </w:rPr>
          </w:pPr>
        </w:p>
        <w:p w14:paraId="51BFA56A" w14:textId="77777777" w:rsidR="005F62C9" w:rsidRDefault="005F62C9" w:rsidP="005F62C9">
          <w:pPr>
            <w:spacing w:before="100" w:beforeAutospacing="1" w:after="100" w:afterAutospacing="1" w:line="240" w:lineRule="auto"/>
            <w:rPr>
              <w:rFonts w:eastAsia="Times New Roman" w:cstheme="minorHAnsi"/>
              <w:sz w:val="24"/>
              <w:szCs w:val="24"/>
              <w:lang w:val="en-GB" w:eastAsia="de-DE"/>
            </w:rPr>
          </w:pPr>
        </w:p>
        <w:p w14:paraId="32C7D426" w14:textId="77777777" w:rsidR="005F62C9" w:rsidRDefault="00F16B13" w:rsidP="005F62C9">
          <w:pPr>
            <w:spacing w:before="100" w:beforeAutospacing="1" w:after="100" w:afterAutospacing="1" w:line="240" w:lineRule="auto"/>
            <w:rPr>
              <w:lang w:val="en-GB" w:eastAsia="de-DE"/>
            </w:rPr>
          </w:pPr>
        </w:p>
      </w:sdtContent>
    </w:sdt>
    <w:p w14:paraId="78519A1F" w14:textId="1C603B18" w:rsidR="002768BC" w:rsidRPr="005F62C9" w:rsidRDefault="0070278D" w:rsidP="005F62C9">
      <w:pPr>
        <w:pStyle w:val="Listenabsatz"/>
        <w:numPr>
          <w:ilvl w:val="0"/>
          <w:numId w:val="2"/>
        </w:numPr>
        <w:spacing w:before="100" w:beforeAutospacing="1" w:after="100" w:afterAutospacing="1" w:line="240" w:lineRule="auto"/>
        <w:rPr>
          <w:lang w:val="en-GB" w:eastAsia="de-DE"/>
        </w:rPr>
      </w:pPr>
      <w:r w:rsidRPr="005F62C9">
        <w:rPr>
          <w:rFonts w:eastAsia="Times New Roman" w:cstheme="minorHAnsi"/>
          <w:sz w:val="24"/>
          <w:szCs w:val="24"/>
          <w:shd w:val="clear" w:color="auto" w:fill="FFFFFF"/>
          <w:lang w:val="en-GB" w:eastAsia="de-DE"/>
        </w:rPr>
        <w:t xml:space="preserve">Practical experience: </w:t>
      </w:r>
      <w:r w:rsidR="002768BC" w:rsidRPr="005F62C9">
        <w:rPr>
          <w:rFonts w:eastAsia="Times New Roman" w:cstheme="minorHAnsi"/>
          <w:sz w:val="24"/>
          <w:szCs w:val="24"/>
          <w:shd w:val="clear" w:color="auto" w:fill="FFFFFF"/>
          <w:lang w:val="en-GB" w:eastAsia="de-DE"/>
        </w:rPr>
        <w:t>(max. 250 characters)</w:t>
      </w:r>
    </w:p>
    <w:sdt>
      <w:sdtPr>
        <w:rPr>
          <w:rFonts w:eastAsia="Times New Roman" w:cstheme="minorHAnsi"/>
          <w:sz w:val="24"/>
          <w:szCs w:val="24"/>
          <w:shd w:val="clear" w:color="auto" w:fill="FFFFFF"/>
          <w:lang w:val="en-GB" w:eastAsia="de-DE"/>
        </w:rPr>
        <w:id w:val="-743260251"/>
        <w:placeholder>
          <w:docPart w:val="DefaultPlaceholder_-1854013440"/>
        </w:placeholder>
      </w:sdtPr>
      <w:sdtEndPr>
        <w:rPr>
          <w:rFonts w:eastAsiaTheme="minorHAnsi" w:cstheme="minorBidi"/>
          <w:sz w:val="20"/>
          <w:szCs w:val="20"/>
        </w:rPr>
      </w:sdtEndPr>
      <w:sdtContent>
        <w:p w14:paraId="3CF8CFFD" w14:textId="77777777" w:rsidR="005F62C9" w:rsidRDefault="005F62C9" w:rsidP="005F62C9">
          <w:pPr>
            <w:spacing w:before="100" w:beforeAutospacing="1" w:after="100" w:afterAutospacing="1" w:line="240" w:lineRule="auto"/>
            <w:rPr>
              <w:rFonts w:eastAsia="Times New Roman" w:cstheme="minorHAnsi"/>
              <w:sz w:val="24"/>
              <w:szCs w:val="24"/>
              <w:shd w:val="clear" w:color="auto" w:fill="FFFFFF"/>
              <w:lang w:val="en-GB" w:eastAsia="de-DE"/>
            </w:rPr>
          </w:pPr>
          <w:r>
            <w:rPr>
              <w:rFonts w:eastAsia="Times New Roman" w:cstheme="minorHAnsi"/>
              <w:sz w:val="24"/>
              <w:szCs w:val="24"/>
              <w:shd w:val="clear" w:color="auto" w:fill="FFFFFF"/>
              <w:lang w:val="en-GB" w:eastAsia="de-DE"/>
            </w:rPr>
            <w:t>[</w:t>
          </w:r>
          <w:r w:rsidRPr="005778C0">
            <w:rPr>
              <w:rFonts w:eastAsia="Times New Roman" w:cstheme="minorHAnsi"/>
              <w:sz w:val="24"/>
              <w:szCs w:val="24"/>
              <w:shd w:val="clear" w:color="auto" w:fill="FFFFFF"/>
              <w:lang w:val="en-GB" w:eastAsia="de-DE"/>
            </w:rPr>
            <w:t>describe your practical experience with human rights activism/work</w:t>
          </w:r>
          <w:r>
            <w:rPr>
              <w:rFonts w:eastAsia="Times New Roman" w:cstheme="minorHAnsi"/>
              <w:sz w:val="24"/>
              <w:szCs w:val="24"/>
              <w:shd w:val="clear" w:color="auto" w:fill="FFFFFF"/>
              <w:lang w:val="en-GB" w:eastAsia="de-DE"/>
            </w:rPr>
            <w:t>]</w:t>
          </w:r>
        </w:p>
        <w:p w14:paraId="037B3ACD" w14:textId="77777777" w:rsidR="005F62C9" w:rsidRDefault="005F62C9" w:rsidP="005F62C9">
          <w:pPr>
            <w:spacing w:before="100" w:beforeAutospacing="1" w:after="100" w:afterAutospacing="1" w:line="240" w:lineRule="auto"/>
            <w:rPr>
              <w:rFonts w:eastAsia="Times New Roman" w:cstheme="minorHAnsi"/>
              <w:sz w:val="24"/>
              <w:szCs w:val="24"/>
              <w:shd w:val="clear" w:color="auto" w:fill="FFFFFF"/>
              <w:lang w:val="en-GB" w:eastAsia="de-DE"/>
            </w:rPr>
          </w:pPr>
        </w:p>
        <w:p w14:paraId="679C82C0" w14:textId="77777777" w:rsidR="005F62C9" w:rsidRDefault="005F62C9" w:rsidP="005F62C9">
          <w:pPr>
            <w:spacing w:before="100" w:beforeAutospacing="1" w:after="100" w:afterAutospacing="1" w:line="240" w:lineRule="auto"/>
            <w:rPr>
              <w:rFonts w:eastAsia="Times New Roman" w:cstheme="minorHAnsi"/>
              <w:sz w:val="24"/>
              <w:szCs w:val="24"/>
              <w:shd w:val="clear" w:color="auto" w:fill="FFFFFF"/>
              <w:lang w:val="en-GB" w:eastAsia="de-DE"/>
            </w:rPr>
          </w:pPr>
        </w:p>
        <w:p w14:paraId="0BA6DCCC" w14:textId="77777777" w:rsidR="005F62C9" w:rsidRDefault="005F62C9" w:rsidP="005F62C9">
          <w:pPr>
            <w:spacing w:before="100" w:beforeAutospacing="1" w:after="100" w:afterAutospacing="1" w:line="240" w:lineRule="auto"/>
            <w:rPr>
              <w:rFonts w:eastAsia="Times New Roman" w:cstheme="minorHAnsi"/>
              <w:sz w:val="24"/>
              <w:szCs w:val="24"/>
              <w:shd w:val="clear" w:color="auto" w:fill="FFFFFF"/>
              <w:lang w:val="en-GB" w:eastAsia="de-DE"/>
            </w:rPr>
          </w:pPr>
        </w:p>
        <w:p w14:paraId="6DFF8B49" w14:textId="6EB2F350" w:rsidR="003830AB" w:rsidRPr="005F62C9" w:rsidRDefault="00F16B13" w:rsidP="005F62C9">
          <w:pPr>
            <w:spacing w:before="100" w:beforeAutospacing="1" w:after="100" w:afterAutospacing="1" w:line="240" w:lineRule="auto"/>
            <w:rPr>
              <w:rFonts w:eastAsia="Times New Roman" w:cstheme="minorHAnsi"/>
              <w:sz w:val="24"/>
              <w:szCs w:val="24"/>
              <w:shd w:val="clear" w:color="auto" w:fill="FFFFFF"/>
              <w:lang w:val="en-GB" w:eastAsia="de-DE"/>
            </w:rPr>
          </w:pPr>
        </w:p>
      </w:sdtContent>
    </w:sdt>
    <w:p w14:paraId="03385690" w14:textId="54EEDF95" w:rsidR="008F5B5D" w:rsidRPr="008F5B5D" w:rsidRDefault="008F5B5D" w:rsidP="00036881">
      <w:pPr>
        <w:pStyle w:val="Listenabsatz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shd w:val="clear" w:color="auto" w:fill="FFFFFF"/>
          <w:lang w:val="en-GB" w:eastAsia="de-DE"/>
        </w:rPr>
      </w:pPr>
      <w:r w:rsidRPr="008F5B5D">
        <w:rPr>
          <w:rFonts w:eastAsia="Times New Roman" w:cstheme="minorHAnsi"/>
          <w:sz w:val="24"/>
          <w:szCs w:val="24"/>
          <w:shd w:val="clear" w:color="auto" w:fill="FFFFFF"/>
          <w:lang w:val="en-GB" w:eastAsia="de-DE"/>
        </w:rPr>
        <w:lastRenderedPageBreak/>
        <w:t xml:space="preserve">Theoretical knowledge: </w:t>
      </w:r>
      <w:r w:rsidR="002768BC" w:rsidRPr="008F5B5D">
        <w:rPr>
          <w:rFonts w:eastAsia="Times New Roman" w:cstheme="minorHAnsi"/>
          <w:sz w:val="24"/>
          <w:szCs w:val="24"/>
          <w:shd w:val="clear" w:color="auto" w:fill="FFFFFF"/>
          <w:lang w:val="en-GB" w:eastAsia="de-DE"/>
        </w:rPr>
        <w:t>(max. 250 characters)</w:t>
      </w:r>
    </w:p>
    <w:sdt>
      <w:sdtPr>
        <w:rPr>
          <w:rFonts w:eastAsia="Times New Roman" w:cstheme="minorHAnsi"/>
          <w:sz w:val="24"/>
          <w:szCs w:val="24"/>
          <w:shd w:val="clear" w:color="auto" w:fill="FFFFFF"/>
          <w:lang w:val="en-GB" w:eastAsia="de-DE"/>
        </w:rPr>
        <w:id w:val="225421210"/>
        <w:placeholder>
          <w:docPart w:val="DefaultPlaceholder_-1854013440"/>
        </w:placeholder>
      </w:sdtPr>
      <w:sdtEndPr>
        <w:rPr>
          <w:rFonts w:eastAsiaTheme="minorHAnsi" w:cstheme="minorBidi"/>
          <w:sz w:val="20"/>
          <w:szCs w:val="20"/>
        </w:rPr>
      </w:sdtEndPr>
      <w:sdtContent>
        <w:p w14:paraId="13790624" w14:textId="622D45C3" w:rsidR="003830AB" w:rsidRDefault="003830AB" w:rsidP="003830AB">
          <w:pPr>
            <w:spacing w:before="100" w:beforeAutospacing="1" w:after="100" w:afterAutospacing="1" w:line="240" w:lineRule="auto"/>
            <w:rPr>
              <w:color w:val="auto"/>
              <w:lang w:val="en-GB"/>
            </w:rPr>
          </w:pPr>
          <w:r w:rsidRPr="0070278D">
            <w:rPr>
              <w:color w:val="auto"/>
              <w:lang w:val="en-GB"/>
            </w:rPr>
            <w:t>[</w:t>
          </w:r>
          <w:r w:rsidRPr="008F5B5D">
            <w:rPr>
              <w:rFonts w:eastAsia="Times New Roman" w:cstheme="minorHAnsi"/>
              <w:sz w:val="24"/>
              <w:szCs w:val="24"/>
              <w:shd w:val="clear" w:color="auto" w:fill="FFFFFF"/>
              <w:lang w:val="en-GB" w:eastAsia="de-DE"/>
            </w:rPr>
            <w:t>list your theoretical knowledge on human rights</w:t>
          </w:r>
          <w:r>
            <w:rPr>
              <w:color w:val="auto"/>
              <w:lang w:val="en-GB"/>
            </w:rPr>
            <w:t>]</w:t>
          </w:r>
        </w:p>
        <w:p w14:paraId="7DDA33DC" w14:textId="34C8FD3D" w:rsidR="005F62C9" w:rsidRDefault="005F62C9" w:rsidP="003830AB">
          <w:pPr>
            <w:spacing w:before="100" w:beforeAutospacing="1" w:after="100" w:afterAutospacing="1" w:line="240" w:lineRule="auto"/>
            <w:rPr>
              <w:color w:val="auto"/>
              <w:lang w:val="en-GB"/>
            </w:rPr>
          </w:pPr>
        </w:p>
        <w:p w14:paraId="1DA7D94A" w14:textId="77777777" w:rsidR="005F62C9" w:rsidRDefault="005F62C9" w:rsidP="003830AB">
          <w:pPr>
            <w:spacing w:before="100" w:beforeAutospacing="1" w:after="100" w:afterAutospacing="1" w:line="240" w:lineRule="auto"/>
            <w:rPr>
              <w:color w:val="auto"/>
              <w:lang w:val="en-GB"/>
            </w:rPr>
          </w:pPr>
        </w:p>
        <w:p w14:paraId="350AB5C7" w14:textId="77777777" w:rsidR="003830AB" w:rsidRPr="0070278D" w:rsidRDefault="003830AB" w:rsidP="003830AB">
          <w:pPr>
            <w:spacing w:before="100" w:beforeAutospacing="1" w:after="100" w:afterAutospacing="1" w:line="240" w:lineRule="auto"/>
            <w:rPr>
              <w:rFonts w:eastAsia="Times New Roman" w:cstheme="minorHAnsi"/>
              <w:sz w:val="24"/>
              <w:szCs w:val="24"/>
              <w:lang w:val="en-GB" w:eastAsia="de-DE"/>
            </w:rPr>
          </w:pPr>
        </w:p>
        <w:p w14:paraId="7DA9F8BA" w14:textId="24ED5864" w:rsidR="008F5B5D" w:rsidRPr="005F62C9" w:rsidRDefault="00F16B13" w:rsidP="005F62C9">
          <w:pPr>
            <w:spacing w:before="100" w:beforeAutospacing="1" w:after="100" w:afterAutospacing="1" w:line="240" w:lineRule="auto"/>
            <w:rPr>
              <w:rFonts w:eastAsia="Times New Roman" w:cstheme="minorHAnsi"/>
              <w:sz w:val="24"/>
              <w:szCs w:val="24"/>
              <w:shd w:val="clear" w:color="auto" w:fill="FFFFFF"/>
              <w:lang w:val="en-GB" w:eastAsia="de-DE"/>
            </w:rPr>
          </w:pPr>
        </w:p>
      </w:sdtContent>
    </w:sdt>
    <w:p w14:paraId="31DBC0DA" w14:textId="77777777" w:rsidR="00225120" w:rsidRDefault="00225120" w:rsidP="00225120">
      <w:pPr>
        <w:pStyle w:val="Listenabsatz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shd w:val="clear" w:color="auto" w:fill="FFFFFF"/>
          <w:lang w:val="en-GB" w:eastAsia="de-DE"/>
        </w:rPr>
      </w:pPr>
      <w:r w:rsidRPr="00225120">
        <w:rPr>
          <w:rFonts w:eastAsia="Times New Roman" w:cstheme="minorHAnsi"/>
          <w:sz w:val="24"/>
          <w:szCs w:val="24"/>
          <w:shd w:val="clear" w:color="auto" w:fill="FFFFFF"/>
          <w:lang w:val="en-GB" w:eastAsia="de-DE"/>
        </w:rPr>
        <w:t>Financial need:</w:t>
      </w:r>
      <w:r>
        <w:rPr>
          <w:rFonts w:eastAsia="Times New Roman" w:cstheme="minorHAnsi"/>
          <w:sz w:val="24"/>
          <w:szCs w:val="24"/>
          <w:shd w:val="clear" w:color="auto" w:fill="FFFFFF"/>
          <w:lang w:val="en-GB" w:eastAsia="de-DE"/>
        </w:rPr>
        <w:t xml:space="preserve"> </w:t>
      </w:r>
      <w:r w:rsidR="002768BC" w:rsidRPr="00225120">
        <w:rPr>
          <w:rFonts w:eastAsia="Times New Roman" w:cstheme="minorHAnsi"/>
          <w:sz w:val="24"/>
          <w:szCs w:val="24"/>
          <w:shd w:val="clear" w:color="auto" w:fill="FFFFFF"/>
          <w:lang w:val="en-GB" w:eastAsia="de-DE"/>
        </w:rPr>
        <w:t>(max. 250 characters)</w:t>
      </w:r>
    </w:p>
    <w:sdt>
      <w:sdtPr>
        <w:rPr>
          <w:shd w:val="clear" w:color="auto" w:fill="FFFFFF"/>
          <w:lang w:val="en-GB" w:eastAsia="de-DE"/>
        </w:rPr>
        <w:id w:val="2118334793"/>
        <w:placeholder>
          <w:docPart w:val="F4A9F5AC816841929B48F93DFA43F45C"/>
        </w:placeholder>
      </w:sdtPr>
      <w:sdtEndPr/>
      <w:sdtContent>
        <w:p w14:paraId="7D8C6098" w14:textId="091169B7" w:rsidR="00225120" w:rsidRDefault="00225120" w:rsidP="00225120">
          <w:pPr>
            <w:spacing w:before="100" w:beforeAutospacing="1" w:after="100" w:afterAutospacing="1" w:line="240" w:lineRule="auto"/>
            <w:rPr>
              <w:color w:val="auto"/>
              <w:lang w:val="en-GB"/>
            </w:rPr>
          </w:pPr>
          <w:r w:rsidRPr="00225120">
            <w:rPr>
              <w:color w:val="auto"/>
              <w:lang w:val="en-GB"/>
            </w:rPr>
            <w:t>[</w:t>
          </w:r>
          <w:r w:rsidRPr="005778C0">
            <w:rPr>
              <w:rFonts w:eastAsia="Times New Roman" w:cstheme="minorHAnsi"/>
              <w:sz w:val="24"/>
              <w:szCs w:val="24"/>
              <w:shd w:val="clear" w:color="auto" w:fill="FFFFFF"/>
              <w:lang w:val="en-GB" w:eastAsia="de-DE"/>
            </w:rPr>
            <w:t>explain why you are in a situation of financial need</w:t>
          </w:r>
          <w:r w:rsidRPr="00225120">
            <w:rPr>
              <w:color w:val="auto"/>
              <w:lang w:val="en-GB"/>
            </w:rPr>
            <w:t>]</w:t>
          </w:r>
        </w:p>
        <w:p w14:paraId="7C11554A" w14:textId="77777777" w:rsidR="005F62C9" w:rsidRPr="00225120" w:rsidRDefault="005F62C9" w:rsidP="00225120">
          <w:pPr>
            <w:spacing w:before="100" w:beforeAutospacing="1" w:after="100" w:afterAutospacing="1" w:line="240" w:lineRule="auto"/>
            <w:rPr>
              <w:color w:val="auto"/>
              <w:lang w:val="en-GB"/>
            </w:rPr>
          </w:pPr>
        </w:p>
        <w:p w14:paraId="0D62AA1F" w14:textId="1A61CD89" w:rsidR="00225120" w:rsidRDefault="00225120" w:rsidP="00225120">
          <w:pPr>
            <w:spacing w:before="100" w:beforeAutospacing="1" w:after="100" w:afterAutospacing="1" w:line="240" w:lineRule="auto"/>
            <w:rPr>
              <w:rFonts w:eastAsia="Times New Roman" w:cstheme="minorHAnsi"/>
              <w:sz w:val="24"/>
              <w:szCs w:val="24"/>
              <w:lang w:val="en-GB" w:eastAsia="de-DE"/>
            </w:rPr>
          </w:pPr>
        </w:p>
        <w:p w14:paraId="3516D2D1" w14:textId="77777777" w:rsidR="005F62C9" w:rsidRPr="00225120" w:rsidRDefault="005F62C9" w:rsidP="00225120">
          <w:pPr>
            <w:spacing w:before="100" w:beforeAutospacing="1" w:after="100" w:afterAutospacing="1" w:line="240" w:lineRule="auto"/>
            <w:rPr>
              <w:rFonts w:eastAsia="Times New Roman" w:cstheme="minorHAnsi"/>
              <w:sz w:val="24"/>
              <w:szCs w:val="24"/>
              <w:lang w:val="en-GB" w:eastAsia="de-DE"/>
            </w:rPr>
          </w:pPr>
        </w:p>
        <w:p w14:paraId="3B20DD87" w14:textId="3A1A0DAF" w:rsidR="00225120" w:rsidRPr="005F62C9" w:rsidRDefault="00F16B13" w:rsidP="005F62C9">
          <w:pPr>
            <w:spacing w:before="100" w:beforeAutospacing="1" w:after="100" w:afterAutospacing="1" w:line="240" w:lineRule="auto"/>
            <w:rPr>
              <w:shd w:val="clear" w:color="auto" w:fill="FFFFFF"/>
              <w:lang w:val="en-GB" w:eastAsia="de-DE"/>
            </w:rPr>
          </w:pPr>
        </w:p>
      </w:sdtContent>
    </w:sdt>
    <w:p w14:paraId="2D8F4769" w14:textId="5E08CD02" w:rsidR="008F5B5D" w:rsidRPr="002768BC" w:rsidRDefault="008F5B5D" w:rsidP="002768BC">
      <w:pPr>
        <w:pStyle w:val="Listenabsatz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-GB" w:eastAsia="de-DE"/>
        </w:rPr>
      </w:pPr>
    </w:p>
    <w:p w14:paraId="111A4F9F" w14:textId="6FE6ADB9" w:rsidR="002768BC" w:rsidRPr="00225120" w:rsidRDefault="00225120" w:rsidP="002768BC">
      <w:pPr>
        <w:pStyle w:val="Listenabsatz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-GB" w:eastAsia="de-DE"/>
        </w:rPr>
      </w:pPr>
      <w:r>
        <w:rPr>
          <w:rFonts w:eastAsia="Times New Roman" w:cstheme="minorHAnsi"/>
          <w:sz w:val="24"/>
          <w:szCs w:val="24"/>
          <w:shd w:val="clear" w:color="auto" w:fill="FFFFFF"/>
          <w:lang w:val="en-GB" w:eastAsia="de-DE"/>
        </w:rPr>
        <w:t>R</w:t>
      </w:r>
      <w:r w:rsidR="002768BC" w:rsidRPr="002768BC">
        <w:rPr>
          <w:rFonts w:eastAsia="Times New Roman" w:cstheme="minorHAnsi"/>
          <w:sz w:val="24"/>
          <w:szCs w:val="24"/>
          <w:shd w:val="clear" w:color="auto" w:fill="FFFFFF"/>
          <w:lang w:val="en-GB" w:eastAsia="de-DE"/>
        </w:rPr>
        <w:t>egion</w:t>
      </w:r>
      <w:r>
        <w:rPr>
          <w:rFonts w:eastAsia="Times New Roman" w:cstheme="minorHAnsi"/>
          <w:sz w:val="24"/>
          <w:szCs w:val="24"/>
          <w:shd w:val="clear" w:color="auto" w:fill="FFFFFF"/>
          <w:lang w:val="en-GB" w:eastAsia="de-DE"/>
        </w:rPr>
        <w:t>: please indicate the region</w:t>
      </w:r>
      <w:r w:rsidR="002768BC" w:rsidRPr="002768BC">
        <w:rPr>
          <w:rFonts w:eastAsia="Times New Roman" w:cstheme="minorHAnsi"/>
          <w:sz w:val="24"/>
          <w:szCs w:val="24"/>
          <w:shd w:val="clear" w:color="auto" w:fill="FFFFFF"/>
          <w:lang w:val="en-GB" w:eastAsia="de-DE"/>
        </w:rPr>
        <w:t xml:space="preserve"> you will be coming from</w:t>
      </w:r>
    </w:p>
    <w:p w14:paraId="7FA38764" w14:textId="321D70A9" w:rsidR="00225120" w:rsidRDefault="00F16B13" w:rsidP="00225120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-GB" w:eastAsia="de-DE"/>
        </w:rPr>
      </w:pPr>
      <w:sdt>
        <w:sdtPr>
          <w:rPr>
            <w:rFonts w:eastAsia="Times New Roman" w:cstheme="minorHAnsi"/>
            <w:sz w:val="24"/>
            <w:szCs w:val="24"/>
            <w:lang w:val="en-GB" w:eastAsia="de-DE"/>
          </w:rPr>
          <w:id w:val="7086874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5120">
            <w:rPr>
              <w:rFonts w:ascii="MS Gothic" w:eastAsia="MS Gothic" w:hAnsi="MS Gothic" w:cstheme="minorHAnsi" w:hint="eastAsia"/>
              <w:sz w:val="24"/>
              <w:szCs w:val="24"/>
              <w:lang w:val="en-GB" w:eastAsia="de-DE"/>
            </w:rPr>
            <w:t>☐</w:t>
          </w:r>
        </w:sdtContent>
      </w:sdt>
      <w:r w:rsidR="00225120">
        <w:rPr>
          <w:rFonts w:eastAsia="Times New Roman" w:cstheme="minorHAnsi"/>
          <w:sz w:val="24"/>
          <w:szCs w:val="24"/>
          <w:lang w:val="en-GB" w:eastAsia="de-DE"/>
        </w:rPr>
        <w:t xml:space="preserve"> Africa</w:t>
      </w:r>
    </w:p>
    <w:p w14:paraId="2E77BFCA" w14:textId="27660460" w:rsidR="00225120" w:rsidRDefault="00F16B13" w:rsidP="00225120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-GB" w:eastAsia="de-DE"/>
        </w:rPr>
      </w:pPr>
      <w:sdt>
        <w:sdtPr>
          <w:rPr>
            <w:rFonts w:eastAsia="Times New Roman" w:cstheme="minorHAnsi"/>
            <w:sz w:val="24"/>
            <w:szCs w:val="24"/>
            <w:lang w:val="en-GB" w:eastAsia="de-DE"/>
          </w:rPr>
          <w:id w:val="-11210718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4D2">
            <w:rPr>
              <w:rFonts w:ascii="MS Gothic" w:eastAsia="MS Gothic" w:hAnsi="MS Gothic" w:cstheme="minorHAnsi" w:hint="eastAsia"/>
              <w:sz w:val="24"/>
              <w:szCs w:val="24"/>
              <w:lang w:val="en-GB" w:eastAsia="de-DE"/>
            </w:rPr>
            <w:t>☐</w:t>
          </w:r>
        </w:sdtContent>
      </w:sdt>
      <w:r w:rsidR="00225120">
        <w:rPr>
          <w:rFonts w:eastAsia="Times New Roman" w:cstheme="minorHAnsi"/>
          <w:sz w:val="24"/>
          <w:szCs w:val="24"/>
          <w:lang w:val="en-GB" w:eastAsia="de-DE"/>
        </w:rPr>
        <w:t xml:space="preserve"> America</w:t>
      </w:r>
    </w:p>
    <w:p w14:paraId="0564B4EA" w14:textId="512CE0BE" w:rsidR="00225120" w:rsidRDefault="00F16B13" w:rsidP="00225120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-GB" w:eastAsia="de-DE"/>
        </w:rPr>
      </w:pPr>
      <w:sdt>
        <w:sdtPr>
          <w:rPr>
            <w:rFonts w:eastAsia="Times New Roman" w:cstheme="minorHAnsi"/>
            <w:sz w:val="24"/>
            <w:szCs w:val="24"/>
            <w:lang w:val="en-GB" w:eastAsia="de-DE"/>
          </w:rPr>
          <w:id w:val="-5971785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5120">
            <w:rPr>
              <w:rFonts w:ascii="MS Gothic" w:eastAsia="MS Gothic" w:hAnsi="MS Gothic" w:cstheme="minorHAnsi" w:hint="eastAsia"/>
              <w:sz w:val="24"/>
              <w:szCs w:val="24"/>
              <w:lang w:val="en-GB" w:eastAsia="de-DE"/>
            </w:rPr>
            <w:t>☐</w:t>
          </w:r>
        </w:sdtContent>
      </w:sdt>
      <w:r w:rsidR="00225120">
        <w:rPr>
          <w:rFonts w:eastAsia="Times New Roman" w:cstheme="minorHAnsi"/>
          <w:sz w:val="24"/>
          <w:szCs w:val="24"/>
          <w:lang w:val="en-GB" w:eastAsia="de-DE"/>
        </w:rPr>
        <w:t xml:space="preserve"> Asia</w:t>
      </w:r>
    </w:p>
    <w:p w14:paraId="41B6BF00" w14:textId="0CFE0439" w:rsidR="00225120" w:rsidRPr="00225120" w:rsidRDefault="00F16B13" w:rsidP="00225120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-GB" w:eastAsia="de-DE"/>
        </w:rPr>
      </w:pPr>
      <w:sdt>
        <w:sdtPr>
          <w:rPr>
            <w:rFonts w:eastAsia="Times New Roman" w:cstheme="minorHAnsi"/>
            <w:sz w:val="24"/>
            <w:szCs w:val="24"/>
            <w:lang w:val="en-GB" w:eastAsia="de-DE"/>
          </w:rPr>
          <w:id w:val="-11149046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5120">
            <w:rPr>
              <w:rFonts w:ascii="MS Gothic" w:eastAsia="MS Gothic" w:hAnsi="MS Gothic" w:cstheme="minorHAnsi" w:hint="eastAsia"/>
              <w:sz w:val="24"/>
              <w:szCs w:val="24"/>
              <w:lang w:val="en-GB" w:eastAsia="de-DE"/>
            </w:rPr>
            <w:t>☐</w:t>
          </w:r>
        </w:sdtContent>
      </w:sdt>
      <w:r w:rsidR="00225120">
        <w:rPr>
          <w:rFonts w:eastAsia="Times New Roman" w:cstheme="minorHAnsi"/>
          <w:sz w:val="24"/>
          <w:szCs w:val="24"/>
          <w:lang w:val="en-GB" w:eastAsia="de-DE"/>
        </w:rPr>
        <w:t xml:space="preserve"> Europe</w:t>
      </w:r>
    </w:p>
    <w:sectPr w:rsidR="00225120" w:rsidRPr="00225120" w:rsidSect="0067736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985" w:right="1134" w:bottom="680" w:left="1701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FDE4CA" w14:textId="77777777" w:rsidR="00F16B13" w:rsidRDefault="00F16B13" w:rsidP="00A77480">
      <w:pPr>
        <w:spacing w:after="0" w:line="240" w:lineRule="auto"/>
      </w:pPr>
      <w:r>
        <w:separator/>
      </w:r>
    </w:p>
  </w:endnote>
  <w:endnote w:type="continuationSeparator" w:id="0">
    <w:p w14:paraId="759DFC86" w14:textId="77777777" w:rsidR="00F16B13" w:rsidRDefault="00F16B13" w:rsidP="00A77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F2183044-E3ED-4DF2-B3DC-73377884D1A2}"/>
    <w:embedBold r:id="rId2" w:fontKey="{32F6051F-8E62-46E5-B4DE-774667C695F7}"/>
    <w:embedItalic r:id="rId3" w:fontKey="{5FEB7569-1CA5-431E-A265-21E5E73C078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91F2D95-5562-4085-8E5A-9FDBED5C73E7}"/>
    <w:embedBold r:id="rId5" w:fontKey="{4DDE11D1-267D-4074-9E44-4D226DF8C458}"/>
    <w:embedItalic r:id="rId6" w:fontKey="{AC7BE566-C1DD-435C-B24C-DAFB0E3ADD1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B90CCF5F-7CE6-4386-8CF9-E9487040ACD0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8" w:fontKey="{D5986144-9496-4235-8976-030E4F68A18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50FD6A45-DE49-4DEA-8754-31F7688696B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10" w:fontKey="{5D2CA534-D57A-4819-9E04-10B4D878BC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371D3" w14:textId="77777777" w:rsidR="00A64B9F" w:rsidRDefault="00A64B9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F3402" w14:textId="77777777" w:rsidR="00AA1040" w:rsidRDefault="00A77B7B" w:rsidP="00A77B7B">
    <w:pPr>
      <w:pStyle w:val="SeitenzahlFolgeseiten"/>
    </w:pPr>
    <w:r>
      <w:t xml:space="preserve">Seite </w:t>
    </w:r>
    <w:r>
      <w:fldChar w:fldCharType="begin"/>
    </w:r>
    <w:r>
      <w:instrText>PAGE   \* MERGEFORMAT</w:instrText>
    </w:r>
    <w:r>
      <w:fldChar w:fldCharType="separate"/>
    </w:r>
    <w:r w:rsidR="00AE19E3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pPr w:vertAnchor="page" w:horzAnchor="margin" w:tblpY="14460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  <w:tblCaption w:val="Fußbereich"/>
      <w:tblDescription w:val="Angaben zu Postadresse, Zufahrt, bankverbindung etc."/>
    </w:tblPr>
    <w:tblGrid>
      <w:gridCol w:w="2127"/>
      <w:gridCol w:w="1979"/>
      <w:gridCol w:w="1985"/>
      <w:gridCol w:w="2131"/>
      <w:gridCol w:w="839"/>
    </w:tblGrid>
    <w:tr w:rsidR="00840986" w14:paraId="203F261E" w14:textId="77777777" w:rsidTr="00EC08CA">
      <w:tc>
        <w:tcPr>
          <w:tcW w:w="2127" w:type="dxa"/>
        </w:tcPr>
        <w:p w14:paraId="568327B0" w14:textId="2A2CBF13" w:rsidR="00840986" w:rsidRPr="00840986" w:rsidRDefault="00840986" w:rsidP="00840986">
          <w:pPr>
            <w:pStyle w:val="FubereichStandard"/>
            <w:framePr w:hSpace="0" w:wrap="auto" w:vAnchor="margin" w:hAnchor="text" w:yAlign="inline"/>
            <w:suppressOverlap w:val="0"/>
            <w:rPr>
              <w:lang w:val="en-GB"/>
            </w:rPr>
          </w:pPr>
          <w:r w:rsidRPr="00840986">
            <w:rPr>
              <w:lang w:val="en-GB"/>
            </w:rPr>
            <w:t xml:space="preserve">Chair of European Law, International Law </w:t>
          </w:r>
          <w:proofErr w:type="gramStart"/>
          <w:r w:rsidRPr="00840986">
            <w:rPr>
              <w:lang w:val="en-GB"/>
            </w:rPr>
            <w:t>And</w:t>
          </w:r>
          <w:proofErr w:type="gramEnd"/>
          <w:r w:rsidRPr="00840986">
            <w:rPr>
              <w:lang w:val="en-GB"/>
            </w:rPr>
            <w:t xml:space="preserve"> Public Law</w:t>
          </w:r>
        </w:p>
      </w:tc>
      <w:tc>
        <w:tcPr>
          <w:tcW w:w="1979" w:type="dxa"/>
        </w:tcPr>
        <w:p w14:paraId="24DE7561" w14:textId="4D7C6BAF" w:rsidR="00840986" w:rsidRPr="00840986" w:rsidRDefault="00840986" w:rsidP="00840986">
          <w:pPr>
            <w:pStyle w:val="FubereichStandard"/>
            <w:framePr w:hSpace="0" w:wrap="auto" w:vAnchor="margin" w:hAnchor="text" w:yAlign="inline"/>
            <w:suppressOverlap w:val="0"/>
            <w:rPr>
              <w:lang w:val="en-GB"/>
            </w:rPr>
          </w:pPr>
          <w:r w:rsidRPr="00840986">
            <w:rPr>
              <w:lang w:val="en-GB"/>
            </w:rPr>
            <w:t xml:space="preserve">Chair for Public Law, in particular EU Law, International Law, Migration Law </w:t>
          </w:r>
          <w:proofErr w:type="gramStart"/>
          <w:r w:rsidRPr="00840986">
            <w:rPr>
              <w:lang w:val="en-GB"/>
            </w:rPr>
            <w:t>And</w:t>
          </w:r>
          <w:proofErr w:type="gramEnd"/>
          <w:r w:rsidRPr="00840986">
            <w:rPr>
              <w:lang w:val="en-GB"/>
            </w:rPr>
            <w:t xml:space="preserve"> Comparative Law</w:t>
          </w:r>
        </w:p>
      </w:tc>
      <w:tc>
        <w:tcPr>
          <w:tcW w:w="1985" w:type="dxa"/>
        </w:tcPr>
        <w:p w14:paraId="4852B5B1" w14:textId="68BEE02C" w:rsidR="00840986" w:rsidRPr="00840986" w:rsidRDefault="00840986" w:rsidP="00840986">
          <w:pPr>
            <w:pStyle w:val="FubereichStandard"/>
            <w:framePr w:hSpace="0" w:wrap="auto" w:vAnchor="margin" w:hAnchor="text" w:yAlign="inline"/>
            <w:suppressOverlap w:val="0"/>
            <w:rPr>
              <w:lang w:val="en-GB"/>
            </w:rPr>
          </w:pPr>
          <w:r w:rsidRPr="00840986">
            <w:rPr>
              <w:lang w:val="en-GB"/>
            </w:rPr>
            <w:t xml:space="preserve">Chair of International Law, European Law </w:t>
          </w:r>
          <w:proofErr w:type="gramStart"/>
          <w:r w:rsidRPr="00840986">
            <w:rPr>
              <w:lang w:val="en-GB"/>
            </w:rPr>
            <w:t>And</w:t>
          </w:r>
          <w:proofErr w:type="gramEnd"/>
          <w:r w:rsidRPr="00840986">
            <w:rPr>
              <w:lang w:val="en-GB"/>
            </w:rPr>
            <w:t xml:space="preserve"> Public Law</w:t>
          </w:r>
        </w:p>
      </w:tc>
      <w:tc>
        <w:tcPr>
          <w:tcW w:w="2131" w:type="dxa"/>
        </w:tcPr>
        <w:p w14:paraId="28111DB2" w14:textId="77777777" w:rsidR="00840986" w:rsidRPr="00670891" w:rsidRDefault="00840986" w:rsidP="00840986">
          <w:pPr>
            <w:pStyle w:val="FubereichStandard"/>
            <w:framePr w:hSpace="0" w:wrap="auto" w:vAnchor="margin" w:hAnchor="text" w:yAlign="inline"/>
            <w:suppressOverlap w:val="0"/>
            <w:rPr>
              <w:rStyle w:val="Kursiv"/>
            </w:rPr>
          </w:pPr>
          <w:r w:rsidRPr="00670891">
            <w:rPr>
              <w:rStyle w:val="Kursiv"/>
            </w:rPr>
            <w:t>Bankverbindung</w:t>
          </w:r>
        </w:p>
        <w:p w14:paraId="33ACF9B3" w14:textId="77777777" w:rsidR="00840986" w:rsidRDefault="00840986" w:rsidP="00840986">
          <w:pPr>
            <w:pStyle w:val="FubereichStandard"/>
            <w:framePr w:hSpace="0" w:wrap="auto" w:vAnchor="margin" w:hAnchor="text" w:yAlign="inline"/>
            <w:suppressOverlap w:val="0"/>
          </w:pPr>
          <w:r>
            <w:t xml:space="preserve">Commerzbank AG, </w:t>
          </w:r>
        </w:p>
        <w:p w14:paraId="0DF41F2C" w14:textId="77777777" w:rsidR="00840986" w:rsidRDefault="00840986" w:rsidP="00840986">
          <w:pPr>
            <w:pStyle w:val="FubereichStandard"/>
            <w:framePr w:hSpace="0" w:wrap="auto" w:vAnchor="margin" w:hAnchor="text" w:yAlign="inline"/>
            <w:suppressOverlap w:val="0"/>
          </w:pPr>
          <w:r>
            <w:t>Filiale Dresden</w:t>
          </w:r>
        </w:p>
      </w:tc>
      <w:tc>
        <w:tcPr>
          <w:tcW w:w="839" w:type="dxa"/>
          <w:vMerge w:val="restart"/>
        </w:tcPr>
        <w:p w14:paraId="695C97F9" w14:textId="77777777" w:rsidR="00840986" w:rsidRPr="004E7D3D" w:rsidRDefault="00840986" w:rsidP="00840986">
          <w:pPr>
            <w:pStyle w:val="FubereichStandard"/>
            <w:framePr w:hSpace="0" w:wrap="auto" w:vAnchor="margin" w:hAnchor="text" w:yAlign="inline"/>
            <w:suppressOverlap w:val="0"/>
            <w:rPr>
              <w:rStyle w:val="Kursiv"/>
            </w:rPr>
          </w:pPr>
          <w:r>
            <w:rPr>
              <w:noProof/>
              <w:lang w:val="en-US"/>
            </w:rPr>
            <w:drawing>
              <wp:anchor distT="0" distB="0" distL="114300" distR="114300" simplePos="0" relativeHeight="251678720" behindDoc="1" locked="1" layoutInCell="1" allowOverlap="0" wp14:anchorId="3650F8F5" wp14:editId="443EA54B">
                <wp:simplePos x="0" y="0"/>
                <wp:positionH relativeFrom="column">
                  <wp:posOffset>-17780</wp:posOffset>
                </wp:positionH>
                <wp:positionV relativeFrom="page">
                  <wp:posOffset>241935</wp:posOffset>
                </wp:positionV>
                <wp:extent cx="406400" cy="813435"/>
                <wp:effectExtent l="0" t="0" r="0" b="5715"/>
                <wp:wrapNone/>
                <wp:docPr id="5" name="Grafik 5" descr="Logo" title="DD-conce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DDC-07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6400" cy="8134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t xml:space="preserve"> </w:t>
          </w:r>
          <w:r w:rsidRPr="004E7D3D">
            <w:rPr>
              <w:rStyle w:val="Kursiv"/>
            </w:rPr>
            <w:t>Mitglied von:</w:t>
          </w:r>
        </w:p>
      </w:tc>
    </w:tr>
    <w:tr w:rsidR="00840986" w14:paraId="050F5B0A" w14:textId="77777777" w:rsidTr="00EC08CA">
      <w:tc>
        <w:tcPr>
          <w:tcW w:w="2127" w:type="dxa"/>
        </w:tcPr>
        <w:p w14:paraId="650B5FF4" w14:textId="77777777" w:rsidR="00840986" w:rsidRDefault="00840986" w:rsidP="00840986">
          <w:pPr>
            <w:pStyle w:val="FubereichStandard"/>
            <w:framePr w:hSpace="0" w:wrap="auto" w:vAnchor="margin" w:hAnchor="text" w:yAlign="inline"/>
            <w:suppressOverlap w:val="0"/>
          </w:pPr>
          <w:r>
            <w:t>Prof. Dr. Stephanie Schiedermair</w:t>
          </w:r>
        </w:p>
        <w:p w14:paraId="006D0191" w14:textId="77777777" w:rsidR="00840986" w:rsidRDefault="00840986" w:rsidP="00840986">
          <w:pPr>
            <w:pStyle w:val="FubereichStandard"/>
            <w:framePr w:hSpace="0" w:wrap="auto" w:vAnchor="margin" w:hAnchor="text" w:yAlign="inline"/>
            <w:suppressOverlap w:val="0"/>
          </w:pPr>
          <w:r>
            <w:t>Burgstraße 21</w:t>
          </w:r>
        </w:p>
        <w:p w14:paraId="70E1B6B2" w14:textId="77777777" w:rsidR="00840986" w:rsidRDefault="00840986" w:rsidP="00840986">
          <w:pPr>
            <w:pStyle w:val="FubereichStandard"/>
            <w:framePr w:hSpace="0" w:wrap="auto" w:vAnchor="margin" w:hAnchor="text" w:yAlign="inline"/>
            <w:suppressOverlap w:val="0"/>
          </w:pPr>
          <w:r>
            <w:t>04109 Leipzig</w:t>
          </w:r>
        </w:p>
        <w:p w14:paraId="1599B15E" w14:textId="1E2AAC26" w:rsidR="00840986" w:rsidRDefault="00840986" w:rsidP="00840986">
          <w:pPr>
            <w:pStyle w:val="FubereichStandard"/>
            <w:framePr w:hSpace="0" w:wrap="auto" w:vAnchor="margin" w:hAnchor="text" w:yAlign="inline"/>
            <w:suppressOverlap w:val="0"/>
          </w:pPr>
          <w:r>
            <w:t>eurlaw@rz.uni-leipzig.de</w:t>
          </w:r>
        </w:p>
      </w:tc>
      <w:tc>
        <w:tcPr>
          <w:tcW w:w="1979" w:type="dxa"/>
        </w:tcPr>
        <w:p w14:paraId="7C77E131" w14:textId="77777777" w:rsidR="00840986" w:rsidRDefault="00840986" w:rsidP="00840986">
          <w:pPr>
            <w:pStyle w:val="FubereichStandard"/>
            <w:framePr w:hSpace="0" w:wrap="auto" w:vAnchor="margin" w:hAnchor="text" w:yAlign="inline"/>
            <w:suppressOverlap w:val="0"/>
          </w:pPr>
          <w:r>
            <w:t>Prof. Dr. Mattias Wendel</w:t>
          </w:r>
        </w:p>
        <w:p w14:paraId="1E071754" w14:textId="77777777" w:rsidR="00840986" w:rsidRDefault="00840986" w:rsidP="00840986">
          <w:pPr>
            <w:pStyle w:val="FubereichStandard"/>
            <w:framePr w:hSpace="0" w:wrap="auto" w:vAnchor="margin" w:hAnchor="text" w:yAlign="inline"/>
            <w:suppressOverlap w:val="0"/>
          </w:pPr>
          <w:r>
            <w:t>Burgstraße 21</w:t>
          </w:r>
        </w:p>
        <w:p w14:paraId="1116B52E" w14:textId="77777777" w:rsidR="00840986" w:rsidRDefault="00840986" w:rsidP="00840986">
          <w:pPr>
            <w:pStyle w:val="FubereichStandard"/>
            <w:framePr w:hSpace="0" w:wrap="auto" w:vAnchor="margin" w:hAnchor="text" w:yAlign="inline"/>
            <w:suppressOverlap w:val="0"/>
          </w:pPr>
          <w:r>
            <w:t>04109 Leipzig</w:t>
          </w:r>
        </w:p>
        <w:p w14:paraId="6C451051" w14:textId="2F315A03" w:rsidR="00840986" w:rsidRPr="00BA06E5" w:rsidRDefault="00840986" w:rsidP="00840986">
          <w:pPr>
            <w:pStyle w:val="FubereichStandard"/>
            <w:framePr w:hSpace="0" w:wrap="auto" w:vAnchor="margin" w:hAnchor="text" w:yAlign="inline"/>
            <w:suppressOverlap w:val="0"/>
          </w:pPr>
          <w:r>
            <w:t>mattias.wendel@uni-leipzig.de</w:t>
          </w:r>
        </w:p>
      </w:tc>
      <w:tc>
        <w:tcPr>
          <w:tcW w:w="1985" w:type="dxa"/>
        </w:tcPr>
        <w:p w14:paraId="5C4A6D21" w14:textId="77777777" w:rsidR="00411A00" w:rsidRPr="00411A00" w:rsidRDefault="00411A00" w:rsidP="00411A00">
          <w:pPr>
            <w:pStyle w:val="FubereichStandard"/>
            <w:framePr w:hSpace="0" w:wrap="auto" w:vAnchor="margin" w:hAnchor="text" w:yAlign="inline"/>
            <w:suppressOverlap w:val="0"/>
            <w:rPr>
              <w:bCs/>
            </w:rPr>
          </w:pPr>
          <w:r w:rsidRPr="00411A00">
            <w:rPr>
              <w:bCs/>
            </w:rPr>
            <w:t>Prof. Dr. Dominik Steiger</w:t>
          </w:r>
        </w:p>
        <w:p w14:paraId="2E496E92" w14:textId="77777777" w:rsidR="00411A00" w:rsidRPr="00411A00" w:rsidRDefault="00411A00" w:rsidP="00411A00">
          <w:pPr>
            <w:pStyle w:val="FubereichStandard"/>
            <w:framePr w:hSpace="0" w:wrap="auto" w:vAnchor="margin" w:hAnchor="text" w:yAlign="inline"/>
            <w:suppressOverlap w:val="0"/>
            <w:rPr>
              <w:bCs/>
            </w:rPr>
          </w:pPr>
          <w:r w:rsidRPr="00411A00">
            <w:rPr>
              <w:bCs/>
            </w:rPr>
            <w:t>Bergstraße 53</w:t>
          </w:r>
        </w:p>
        <w:p w14:paraId="522399E0" w14:textId="77777777" w:rsidR="00411A00" w:rsidRPr="00411A00" w:rsidRDefault="00411A00" w:rsidP="00411A00">
          <w:pPr>
            <w:pStyle w:val="FubereichStandard"/>
            <w:framePr w:hSpace="0" w:wrap="auto" w:vAnchor="margin" w:hAnchor="text" w:yAlign="inline"/>
            <w:suppressOverlap w:val="0"/>
            <w:rPr>
              <w:bCs/>
            </w:rPr>
          </w:pPr>
          <w:r w:rsidRPr="00411A00">
            <w:rPr>
              <w:bCs/>
            </w:rPr>
            <w:t>01069 Dresden</w:t>
          </w:r>
        </w:p>
        <w:p w14:paraId="1C8264D3" w14:textId="3AD3011D" w:rsidR="00840986" w:rsidRPr="00411A00" w:rsidRDefault="00411A00" w:rsidP="00411A00">
          <w:pPr>
            <w:pStyle w:val="FubereichStandard"/>
            <w:framePr w:hSpace="0" w:wrap="auto" w:vAnchor="margin" w:hAnchor="text" w:yAlign="inline"/>
            <w:suppressOverlap w:val="0"/>
            <w:rPr>
              <w:bCs/>
            </w:rPr>
          </w:pPr>
          <w:r w:rsidRPr="00411A00">
            <w:rPr>
              <w:bCs/>
            </w:rPr>
            <w:t>dominik.steiger@tu-dresden.de</w:t>
          </w:r>
        </w:p>
      </w:tc>
      <w:tc>
        <w:tcPr>
          <w:tcW w:w="2131" w:type="dxa"/>
        </w:tcPr>
        <w:p w14:paraId="5162A2C1" w14:textId="77777777" w:rsidR="00840986" w:rsidRPr="0031725B" w:rsidRDefault="00840986" w:rsidP="00840986">
          <w:pPr>
            <w:pStyle w:val="FubereichStandard"/>
            <w:framePr w:hSpace="0" w:wrap="auto" w:vAnchor="margin" w:hAnchor="text" w:yAlign="inline"/>
            <w:suppressOverlap w:val="0"/>
            <w:rPr>
              <w:rStyle w:val="Kursiv"/>
            </w:rPr>
          </w:pPr>
          <w:r w:rsidRPr="0031725B">
            <w:rPr>
              <w:rStyle w:val="Kursiv"/>
            </w:rPr>
            <w:t xml:space="preserve">IBAN </w:t>
          </w:r>
        </w:p>
        <w:p w14:paraId="500AB77B" w14:textId="77777777" w:rsidR="00840986" w:rsidRDefault="00840986" w:rsidP="00840986">
          <w:pPr>
            <w:pStyle w:val="FubereichStandard"/>
            <w:framePr w:hSpace="0" w:wrap="auto" w:vAnchor="margin" w:hAnchor="text" w:yAlign="inline"/>
            <w:suppressOverlap w:val="0"/>
          </w:pPr>
          <w:r>
            <w:t>DE52 8504 0000 0800 4004 00</w:t>
          </w:r>
        </w:p>
        <w:p w14:paraId="462DBCB4" w14:textId="77777777" w:rsidR="00840986" w:rsidRDefault="00840986" w:rsidP="00840986">
          <w:pPr>
            <w:pStyle w:val="FubereichStandard"/>
            <w:framePr w:hSpace="0" w:wrap="auto" w:vAnchor="margin" w:hAnchor="text" w:yAlign="inline"/>
            <w:suppressOverlap w:val="0"/>
          </w:pPr>
          <w:r>
            <w:t>BIC COBADEFF850</w:t>
          </w:r>
        </w:p>
      </w:tc>
      <w:tc>
        <w:tcPr>
          <w:tcW w:w="839" w:type="dxa"/>
          <w:vMerge/>
        </w:tcPr>
        <w:p w14:paraId="63AD291E" w14:textId="77777777" w:rsidR="00840986" w:rsidRDefault="00840986" w:rsidP="00840986">
          <w:pPr>
            <w:pStyle w:val="FubereichStandard"/>
            <w:framePr w:hSpace="0" w:wrap="auto" w:vAnchor="margin" w:hAnchor="text" w:yAlign="inline"/>
            <w:suppressOverlap w:val="0"/>
          </w:pPr>
        </w:p>
      </w:tc>
    </w:tr>
    <w:tr w:rsidR="00840986" w14:paraId="5165B246" w14:textId="77777777" w:rsidTr="00EC08CA">
      <w:tc>
        <w:tcPr>
          <w:tcW w:w="2127" w:type="dxa"/>
        </w:tcPr>
        <w:p w14:paraId="39243AC4" w14:textId="398E7BB6" w:rsidR="00840986" w:rsidRDefault="00840986" w:rsidP="00840986">
          <w:pPr>
            <w:pStyle w:val="FubereichStandard"/>
            <w:framePr w:hSpace="0" w:wrap="auto" w:vAnchor="margin" w:hAnchor="text" w:yAlign="inline"/>
            <w:suppressOverlap w:val="0"/>
          </w:pPr>
          <w:r w:rsidRPr="00840986">
            <w:t>https://europarecht.jura.uni-leipzig.de</w:t>
          </w:r>
        </w:p>
      </w:tc>
      <w:tc>
        <w:tcPr>
          <w:tcW w:w="1979" w:type="dxa"/>
        </w:tcPr>
        <w:p w14:paraId="39DD03B8" w14:textId="26B19D3A" w:rsidR="00840986" w:rsidRPr="00840986" w:rsidRDefault="00840986" w:rsidP="00840986">
          <w:pPr>
            <w:pStyle w:val="FubereichStandard"/>
            <w:framePr w:hSpace="0" w:wrap="auto" w:vAnchor="margin" w:hAnchor="text" w:yAlign="inline"/>
            <w:suppressOverlap w:val="0"/>
            <w:rPr>
              <w:rStyle w:val="Fett"/>
              <w:b w:val="0"/>
              <w:bCs w:val="0"/>
            </w:rPr>
          </w:pPr>
        </w:p>
      </w:tc>
      <w:tc>
        <w:tcPr>
          <w:tcW w:w="1985" w:type="dxa"/>
        </w:tcPr>
        <w:p w14:paraId="6EE47D03" w14:textId="3453CDE3" w:rsidR="00840986" w:rsidRPr="00411A00" w:rsidRDefault="00411A00" w:rsidP="00840986">
          <w:pPr>
            <w:pStyle w:val="FubereichStandard"/>
            <w:framePr w:hSpace="0" w:wrap="auto" w:vAnchor="margin" w:hAnchor="text" w:yAlign="inline"/>
            <w:suppressOverlap w:val="0"/>
            <w:rPr>
              <w:rStyle w:val="Fett"/>
              <w:b w:val="0"/>
            </w:rPr>
          </w:pPr>
          <w:r w:rsidRPr="00411A00">
            <w:rPr>
              <w:rStyle w:val="Fett"/>
              <w:b w:val="0"/>
            </w:rPr>
            <w:t>https://tu-dresden.de/gsw/jura/ifve/jfoeffl9</w:t>
          </w:r>
        </w:p>
      </w:tc>
      <w:tc>
        <w:tcPr>
          <w:tcW w:w="2131" w:type="dxa"/>
        </w:tcPr>
        <w:p w14:paraId="3DEF4A85" w14:textId="32672401" w:rsidR="00840986" w:rsidRPr="003662D4" w:rsidRDefault="00840986" w:rsidP="00840986">
          <w:pPr>
            <w:pStyle w:val="FubereichStandard"/>
            <w:framePr w:hSpace="0" w:wrap="auto" w:vAnchor="margin" w:hAnchor="text" w:yAlign="inline"/>
            <w:suppressOverlap w:val="0"/>
            <w:rPr>
              <w:rStyle w:val="Fett"/>
            </w:rPr>
          </w:pPr>
        </w:p>
      </w:tc>
      <w:tc>
        <w:tcPr>
          <w:tcW w:w="839" w:type="dxa"/>
          <w:vMerge/>
        </w:tcPr>
        <w:p w14:paraId="200A9793" w14:textId="77777777" w:rsidR="00840986" w:rsidRPr="003662D4" w:rsidRDefault="00840986" w:rsidP="00840986">
          <w:pPr>
            <w:pStyle w:val="FubereichStandard"/>
            <w:framePr w:hSpace="0" w:wrap="auto" w:vAnchor="margin" w:hAnchor="text" w:yAlign="inline"/>
            <w:suppressOverlap w:val="0"/>
            <w:rPr>
              <w:rStyle w:val="Fett"/>
            </w:rPr>
          </w:pPr>
        </w:p>
      </w:tc>
    </w:tr>
  </w:tbl>
  <w:p w14:paraId="45751965" w14:textId="42C0480E" w:rsidR="003E5300" w:rsidRDefault="003E530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869B35" w14:textId="77777777" w:rsidR="00F16B13" w:rsidRDefault="00F16B13" w:rsidP="00A77480">
      <w:pPr>
        <w:spacing w:after="0" w:line="240" w:lineRule="auto"/>
      </w:pPr>
      <w:r>
        <w:separator/>
      </w:r>
    </w:p>
  </w:footnote>
  <w:footnote w:type="continuationSeparator" w:id="0">
    <w:p w14:paraId="683D35AA" w14:textId="77777777" w:rsidR="00F16B13" w:rsidRDefault="00F16B13" w:rsidP="00A77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BC852" w14:textId="77777777" w:rsidR="00A64B9F" w:rsidRDefault="00A64B9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AA236" w14:textId="77777777" w:rsidR="00997732" w:rsidRDefault="00997732" w:rsidP="00997732">
    <w:pPr>
      <w:pStyle w:val="Kopfzeile"/>
    </w:pPr>
  </w:p>
  <w:p w14:paraId="337DFD36" w14:textId="77777777" w:rsidR="00997732" w:rsidRDefault="00997732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E6970" w14:textId="4CB1DD6E" w:rsidR="002C79F8" w:rsidRDefault="00A64B9F">
    <w:pPr>
      <w:pStyle w:val="Kopfzeile"/>
    </w:pPr>
    <w:r>
      <w:rPr>
        <w:noProof/>
      </w:rPr>
      <w:drawing>
        <wp:anchor distT="0" distB="0" distL="114300" distR="114300" simplePos="0" relativeHeight="251673600" behindDoc="0" locked="0" layoutInCell="1" allowOverlap="1" wp14:anchorId="5E8899B4" wp14:editId="408F6FA6">
          <wp:simplePos x="0" y="0"/>
          <wp:positionH relativeFrom="column">
            <wp:posOffset>1567815</wp:posOffset>
          </wp:positionH>
          <wp:positionV relativeFrom="paragraph">
            <wp:posOffset>457200</wp:posOffset>
          </wp:positionV>
          <wp:extent cx="1943100" cy="730250"/>
          <wp:effectExtent l="0" t="0" r="0" b="0"/>
          <wp:wrapNone/>
          <wp:docPr id="6" name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43100" cy="730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4F2B">
      <w:rPr>
        <w:noProof/>
        <w:lang w:val="en-US"/>
      </w:rPr>
      <mc:AlternateContent>
        <mc:Choice Requires="wps">
          <w:drawing>
            <wp:anchor distT="0" distB="0" distL="114300" distR="114300" simplePos="0" relativeHeight="251668480" behindDoc="1" locked="1" layoutInCell="1" allowOverlap="0" wp14:anchorId="08500B3E" wp14:editId="01CBFFDA">
              <wp:simplePos x="0" y="0"/>
              <wp:positionH relativeFrom="margin">
                <wp:align>left</wp:align>
              </wp:positionH>
              <wp:positionV relativeFrom="page">
                <wp:posOffset>1266190</wp:posOffset>
              </wp:positionV>
              <wp:extent cx="5791200" cy="407035"/>
              <wp:effectExtent l="0" t="0" r="0" b="12065"/>
              <wp:wrapSquare wrapText="bothSides"/>
              <wp:docPr id="24" name="Textfeld 24" descr=" " title="Einrichtung des Absender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91200" cy="4070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F44554" w14:textId="43B376EE" w:rsidR="00774F2B" w:rsidRPr="00147C82" w:rsidRDefault="0072121B" w:rsidP="008605D6">
                          <w:pPr>
                            <w:spacing w:after="0"/>
                            <w:rPr>
                              <w:rStyle w:val="Querbalken1Ebenefett"/>
                              <w:b w:val="0"/>
                              <w:lang w:val="en-US"/>
                            </w:rPr>
                          </w:pPr>
                          <w:r w:rsidRPr="00147C82">
                            <w:rPr>
                              <w:rStyle w:val="Querbalken1Ebenefett"/>
                              <w:lang w:val="en-US"/>
                            </w:rPr>
                            <w:t>Internatio</w:t>
                          </w:r>
                          <w:r w:rsidR="00A64B9F" w:rsidRPr="00147C82">
                            <w:rPr>
                              <w:rStyle w:val="Querbalken1Ebenefett"/>
                              <w:lang w:val="en-US"/>
                            </w:rPr>
                            <w:t xml:space="preserve">nal Summer School </w:t>
                          </w:r>
                        </w:p>
                        <w:p w14:paraId="53147AC3" w14:textId="6133F5A1" w:rsidR="008605D6" w:rsidRPr="00A64B9F" w:rsidRDefault="00A64B9F" w:rsidP="008605D6">
                          <w:pPr>
                            <w:spacing w:after="0"/>
                            <w:rPr>
                              <w:lang w:val="en-GB"/>
                            </w:rPr>
                          </w:pPr>
                          <w:r w:rsidRPr="00A64B9F">
                            <w:rPr>
                              <w:rStyle w:val="Querbalken1Ebenefett"/>
                              <w:b w:val="0"/>
                              <w:lang w:val="en-GB"/>
                            </w:rPr>
                            <w:t>Human Rights in Theory and Practice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500B3E" id="_x0000_t202" coordsize="21600,21600" o:spt="202" path="m,l,21600r21600,l21600,xe">
              <v:stroke joinstyle="miter"/>
              <v:path gradientshapeok="t" o:connecttype="rect"/>
            </v:shapetype>
            <v:shape id="Textfeld 24" o:spid="_x0000_s1028" type="#_x0000_t202" alt="Title: Einrichtung des Absenders - Description:  " style="position:absolute;margin-left:0;margin-top:99.7pt;width:456pt;height:32.05pt;z-index:-251648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" o:allowoverlap="f" filled="f" stroked="f" strokeweight=".5pt">
              <v:textbox inset="0,0,0,0">
                <w:txbxContent>
                  <w:p w14:paraId="41F44554" w14:textId="43B376EE" w:rsidR="00774F2B" w:rsidRPr="00147C82" w:rsidRDefault="0072121B" w:rsidP="008605D6">
                    <w:pPr>
                      <w:spacing w:after="0"/>
                      <w:rPr>
                        <w:rStyle w:val="Querbalken1Ebenefett"/>
                        <w:b w:val="0"/>
                        <w:lang w:val="en-US"/>
                      </w:rPr>
                    </w:pPr>
                    <w:r w:rsidRPr="00147C82">
                      <w:rPr>
                        <w:rStyle w:val="Querbalken1Ebenefett"/>
                        <w:lang w:val="en-US"/>
                      </w:rPr>
                      <w:t>Internatio</w:t>
                    </w:r>
                    <w:r w:rsidR="00A64B9F" w:rsidRPr="00147C82">
                      <w:rPr>
                        <w:rStyle w:val="Querbalken1Ebenefett"/>
                        <w:lang w:val="en-US"/>
                      </w:rPr>
                      <w:t xml:space="preserve">nal Summer School </w:t>
                    </w:r>
                  </w:p>
                  <w:p w14:paraId="53147AC3" w14:textId="6133F5A1" w:rsidR="008605D6" w:rsidRPr="00A64B9F" w:rsidRDefault="00A64B9F" w:rsidP="008605D6">
                    <w:pPr>
                      <w:spacing w:after="0"/>
                      <w:rPr>
                        <w:lang w:val="en-GB"/>
                      </w:rPr>
                    </w:pPr>
                    <w:r w:rsidRPr="00A64B9F">
                      <w:rPr>
                        <w:rStyle w:val="Querbalken1Ebenefett"/>
                        <w:b w:val="0"/>
                        <w:lang w:val="en-GB"/>
                      </w:rPr>
                      <w:t>Human Rights in Theory and Practice</w:t>
                    </w:r>
                  </w:p>
                </w:txbxContent>
              </v:textbox>
              <w10:wrap type="square" anchorx="margin" anchory="page"/>
              <w10:anchorlock/>
            </v:shape>
          </w:pict>
        </mc:Fallback>
      </mc:AlternateContent>
    </w:r>
    <w:r w:rsidR="002C79F8" w:rsidRPr="002C79F8"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0" wp14:anchorId="0A22F5C3" wp14:editId="7A3AE9B8">
              <wp:simplePos x="0" y="0"/>
              <wp:positionH relativeFrom="page">
                <wp:posOffset>1081405</wp:posOffset>
              </wp:positionH>
              <wp:positionV relativeFrom="page">
                <wp:posOffset>1257300</wp:posOffset>
              </wp:positionV>
              <wp:extent cx="5760000" cy="0"/>
              <wp:effectExtent l="0" t="0" r="31750" b="19050"/>
              <wp:wrapNone/>
              <wp:docPr id="1" name="Gerader Verbinder 1" descr=" " title="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7C29E05" id="Gerader Verbinder 1" o:spid="_x0000_s1026" alt="Titel: Linie - Beschreibung:  " style="position:absolute;z-index:-2516531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85.15pt,99pt" to="538.7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" o:allowoverlap="f" strokecolor="#717776 [3214]">
              <v:stroke joinstyle="miter"/>
              <w10:wrap anchorx="page" anchory="page"/>
              <w10:anchorlock/>
            </v:line>
          </w:pict>
        </mc:Fallback>
      </mc:AlternateContent>
    </w:r>
    <w:r w:rsidR="002C79F8" w:rsidRPr="002C79F8"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1" locked="1" layoutInCell="1" allowOverlap="0" wp14:anchorId="41252B4D" wp14:editId="49FAF014">
              <wp:simplePos x="0" y="0"/>
              <wp:positionH relativeFrom="page">
                <wp:posOffset>1081405</wp:posOffset>
              </wp:positionH>
              <wp:positionV relativeFrom="page">
                <wp:posOffset>1441450</wp:posOffset>
              </wp:positionV>
              <wp:extent cx="5760000" cy="0"/>
              <wp:effectExtent l="0" t="0" r="31750" b="19050"/>
              <wp:wrapNone/>
              <wp:docPr id="2" name="Gerader Verbinder 2" descr=" " title="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BB7C2EA" id="Gerader Verbinder 2" o:spid="_x0000_s1026" alt="Titel: Linie - Beschreibung:  " style="position:absolute;z-index:-2516520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85.15pt,113.5pt" to="538.7pt,1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" o:allowoverlap="f" strokecolor="#717776 [3214]">
              <v:stroke joinstyle="miter"/>
              <w10:wrap anchorx="page" anchory="page"/>
              <w10:anchorlock/>
            </v:line>
          </w:pict>
        </mc:Fallback>
      </mc:AlternateContent>
    </w:r>
    <w:r w:rsidR="002C79F8" w:rsidRPr="002C79F8">
      <w:rPr>
        <w:noProof/>
        <w:lang w:val="en-US"/>
      </w:rPr>
      <w:drawing>
        <wp:anchor distT="0" distB="0" distL="114300" distR="114300" simplePos="0" relativeHeight="251659264" behindDoc="1" locked="1" layoutInCell="1" allowOverlap="0" wp14:anchorId="3AD91791" wp14:editId="3569E986">
          <wp:simplePos x="0" y="0"/>
          <wp:positionH relativeFrom="page">
            <wp:posOffset>399415</wp:posOffset>
          </wp:positionH>
          <wp:positionV relativeFrom="page">
            <wp:posOffset>485775</wp:posOffset>
          </wp:positionV>
          <wp:extent cx="2059200" cy="597600"/>
          <wp:effectExtent l="0" t="0" r="0" b="0"/>
          <wp:wrapNone/>
          <wp:docPr id="16" name="Grafik 16" descr="achteckige Schraube mit Schriftzug Technische Universität Dresden" title="Logo der TU Dresd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U_Dresden_Logo-01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59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9F8" w:rsidRPr="002C79F8"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1" layoutInCell="1" allowOverlap="0" wp14:anchorId="3B3076F9" wp14:editId="4D50F843">
              <wp:simplePos x="0" y="0"/>
              <wp:positionH relativeFrom="page">
                <wp:posOffset>1085215</wp:posOffset>
              </wp:positionH>
              <wp:positionV relativeFrom="page">
                <wp:posOffset>1176020</wp:posOffset>
              </wp:positionV>
              <wp:extent cx="5767070" cy="197485"/>
              <wp:effectExtent l="0" t="0" r="5080" b="12065"/>
              <wp:wrapSquare wrapText="bothSides"/>
              <wp:docPr id="8" name="Textfeld 8" title="Institut/Einrichtung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7070" cy="197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61EE5F3" w14:textId="77777777" w:rsidR="002C79F8" w:rsidRPr="00AA1040" w:rsidRDefault="002C79F8" w:rsidP="002C79F8">
                          <w:pPr>
                            <w:pStyle w:val="Querbalken2Ebene"/>
                          </w:pPr>
                          <w:r w:rsidRPr="00AA1040">
                            <w:rPr>
                              <w:rStyle w:val="Querbalken1Ebenefett"/>
                            </w:rPr>
                            <w:t>Der…</w:t>
                          </w:r>
                          <w:r w:rsidRPr="00AA1040">
                            <w:t xml:space="preserve"> </w:t>
                          </w:r>
                          <w:r w:rsidR="008605D6">
                            <w:t>Ss</w:t>
                          </w:r>
                          <w:r w:rsidRPr="00AA1040">
                            <w:t>Dezernat…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3076F9" id="Textfeld 8" o:spid="_x0000_s1029" type="#_x0000_t202" alt="Title: Institut/Einrichtung" style="position:absolute;margin-left:85.45pt;margin-top:92.6pt;width:454.1pt;height:15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" o:allowoverlap="f" filled="f" stroked="f" strokeweight=".5pt">
              <v:textbox inset="0,0,0,0">
                <w:txbxContent>
                  <w:p w14:paraId="161EE5F3" w14:textId="77777777" w:rsidR="002C79F8" w:rsidRPr="00AA1040" w:rsidRDefault="002C79F8" w:rsidP="002C79F8">
                    <w:pPr>
                      <w:pStyle w:val="Querbalken2Ebene"/>
                    </w:pPr>
                    <w:r w:rsidRPr="00AA1040">
                      <w:rPr>
                        <w:rStyle w:val="Querbalken1Ebenefett"/>
                      </w:rPr>
                      <w:t>Der…</w:t>
                    </w:r>
                    <w:r w:rsidRPr="00AA1040">
                      <w:t xml:space="preserve"> </w:t>
                    </w:r>
                    <w:r w:rsidR="008605D6">
                      <w:t>Ss</w:t>
                    </w:r>
                    <w:r w:rsidRPr="00AA1040">
                      <w:t>Dezernat…</w:t>
                    </w: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57558"/>
    <w:multiLevelType w:val="hybridMultilevel"/>
    <w:tmpl w:val="8E247780"/>
    <w:lvl w:ilvl="0" w:tplc="F496DC2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E827BA"/>
    <w:multiLevelType w:val="multilevel"/>
    <w:tmpl w:val="8A72B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embedTrueType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lPCodmnzbNQNptb5+qco12Gp0HHsI9q0ZcjgoZR2dJDsdaj8tIsmpIlkaj3TZ+SZ216ljhOpSe0soSPSO4POLg==" w:salt="UmBHIpCZurLgM66/2hSPH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5A4"/>
    <w:rsid w:val="00002782"/>
    <w:rsid w:val="00004E20"/>
    <w:rsid w:val="00012EF6"/>
    <w:rsid w:val="00040036"/>
    <w:rsid w:val="000B0B77"/>
    <w:rsid w:val="000B2430"/>
    <w:rsid w:val="000B44D2"/>
    <w:rsid w:val="000D5573"/>
    <w:rsid w:val="001248B5"/>
    <w:rsid w:val="00147C82"/>
    <w:rsid w:val="0016056A"/>
    <w:rsid w:val="001C2D95"/>
    <w:rsid w:val="001C6AF9"/>
    <w:rsid w:val="00201940"/>
    <w:rsid w:val="00204B4C"/>
    <w:rsid w:val="00225120"/>
    <w:rsid w:val="00261365"/>
    <w:rsid w:val="002768BC"/>
    <w:rsid w:val="002A62F6"/>
    <w:rsid w:val="002A799B"/>
    <w:rsid w:val="002C51B3"/>
    <w:rsid w:val="002C79F8"/>
    <w:rsid w:val="00302EE4"/>
    <w:rsid w:val="0031725B"/>
    <w:rsid w:val="003662D4"/>
    <w:rsid w:val="003830AB"/>
    <w:rsid w:val="003B6D92"/>
    <w:rsid w:val="003D1C5E"/>
    <w:rsid w:val="003D5C0B"/>
    <w:rsid w:val="003D7E5C"/>
    <w:rsid w:val="003E3446"/>
    <w:rsid w:val="003E5300"/>
    <w:rsid w:val="003E5E24"/>
    <w:rsid w:val="003F1952"/>
    <w:rsid w:val="00411A00"/>
    <w:rsid w:val="0041348D"/>
    <w:rsid w:val="00484A22"/>
    <w:rsid w:val="004E2CF4"/>
    <w:rsid w:val="004E300C"/>
    <w:rsid w:val="004E7D3D"/>
    <w:rsid w:val="004F3CDE"/>
    <w:rsid w:val="005012DE"/>
    <w:rsid w:val="00512155"/>
    <w:rsid w:val="005517C0"/>
    <w:rsid w:val="00577C66"/>
    <w:rsid w:val="005D5E63"/>
    <w:rsid w:val="005E49BA"/>
    <w:rsid w:val="005F62C9"/>
    <w:rsid w:val="00641705"/>
    <w:rsid w:val="00670891"/>
    <w:rsid w:val="00673ABA"/>
    <w:rsid w:val="0067736C"/>
    <w:rsid w:val="00692740"/>
    <w:rsid w:val="006936B9"/>
    <w:rsid w:val="00697B5D"/>
    <w:rsid w:val="006B4F10"/>
    <w:rsid w:val="006C4317"/>
    <w:rsid w:val="006E4761"/>
    <w:rsid w:val="006F69B0"/>
    <w:rsid w:val="0070278D"/>
    <w:rsid w:val="00702BA8"/>
    <w:rsid w:val="007173BD"/>
    <w:rsid w:val="0072121B"/>
    <w:rsid w:val="007315A6"/>
    <w:rsid w:val="00743E9E"/>
    <w:rsid w:val="00774F2B"/>
    <w:rsid w:val="00790A3D"/>
    <w:rsid w:val="00797ABE"/>
    <w:rsid w:val="007F12EE"/>
    <w:rsid w:val="00813AC4"/>
    <w:rsid w:val="008275E3"/>
    <w:rsid w:val="00840986"/>
    <w:rsid w:val="008605D6"/>
    <w:rsid w:val="00865AAF"/>
    <w:rsid w:val="00872C03"/>
    <w:rsid w:val="008801C7"/>
    <w:rsid w:val="008A4FE0"/>
    <w:rsid w:val="008F5B5D"/>
    <w:rsid w:val="0090090A"/>
    <w:rsid w:val="009075A4"/>
    <w:rsid w:val="00917E70"/>
    <w:rsid w:val="00920C5C"/>
    <w:rsid w:val="0093653F"/>
    <w:rsid w:val="00937B10"/>
    <w:rsid w:val="00957D7C"/>
    <w:rsid w:val="00957E5A"/>
    <w:rsid w:val="00963285"/>
    <w:rsid w:val="00997732"/>
    <w:rsid w:val="009A1770"/>
    <w:rsid w:val="009A5CC3"/>
    <w:rsid w:val="009B47A1"/>
    <w:rsid w:val="009B6B01"/>
    <w:rsid w:val="009D6115"/>
    <w:rsid w:val="009F727A"/>
    <w:rsid w:val="00A33529"/>
    <w:rsid w:val="00A6088B"/>
    <w:rsid w:val="00A64B9F"/>
    <w:rsid w:val="00A675AF"/>
    <w:rsid w:val="00A77480"/>
    <w:rsid w:val="00A77B7B"/>
    <w:rsid w:val="00A844C7"/>
    <w:rsid w:val="00AA01FE"/>
    <w:rsid w:val="00AA1040"/>
    <w:rsid w:val="00AC78CF"/>
    <w:rsid w:val="00AD2D3C"/>
    <w:rsid w:val="00AE19E3"/>
    <w:rsid w:val="00AF184C"/>
    <w:rsid w:val="00B147C9"/>
    <w:rsid w:val="00B21E61"/>
    <w:rsid w:val="00B31494"/>
    <w:rsid w:val="00B5533B"/>
    <w:rsid w:val="00B6751D"/>
    <w:rsid w:val="00BA06E5"/>
    <w:rsid w:val="00BB323A"/>
    <w:rsid w:val="00BB65E4"/>
    <w:rsid w:val="00BC605D"/>
    <w:rsid w:val="00BD17DF"/>
    <w:rsid w:val="00BD25A5"/>
    <w:rsid w:val="00BE7D75"/>
    <w:rsid w:val="00BF30EE"/>
    <w:rsid w:val="00C3629C"/>
    <w:rsid w:val="00C77373"/>
    <w:rsid w:val="00C8175E"/>
    <w:rsid w:val="00C81E0E"/>
    <w:rsid w:val="00C93ED1"/>
    <w:rsid w:val="00CB5D69"/>
    <w:rsid w:val="00CC2C1F"/>
    <w:rsid w:val="00CD43FB"/>
    <w:rsid w:val="00CD671E"/>
    <w:rsid w:val="00CF78C9"/>
    <w:rsid w:val="00D077E4"/>
    <w:rsid w:val="00D34F0E"/>
    <w:rsid w:val="00D406D9"/>
    <w:rsid w:val="00D67182"/>
    <w:rsid w:val="00D72F60"/>
    <w:rsid w:val="00D95672"/>
    <w:rsid w:val="00DA4604"/>
    <w:rsid w:val="00DA6298"/>
    <w:rsid w:val="00DB0F70"/>
    <w:rsid w:val="00DC51F7"/>
    <w:rsid w:val="00DC6DBB"/>
    <w:rsid w:val="00DD2F56"/>
    <w:rsid w:val="00DF72FD"/>
    <w:rsid w:val="00E11073"/>
    <w:rsid w:val="00E27170"/>
    <w:rsid w:val="00E47558"/>
    <w:rsid w:val="00E64FF9"/>
    <w:rsid w:val="00E87128"/>
    <w:rsid w:val="00EA5D52"/>
    <w:rsid w:val="00EC08CA"/>
    <w:rsid w:val="00EC0DB3"/>
    <w:rsid w:val="00EC20CA"/>
    <w:rsid w:val="00F004BC"/>
    <w:rsid w:val="00F15FF5"/>
    <w:rsid w:val="00F16B13"/>
    <w:rsid w:val="00FB65A4"/>
    <w:rsid w:val="00FE5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B128C8A"/>
  <w15:chartTrackingRefBased/>
  <w15:docId w15:val="{7A7BF953-5E6F-4934-825A-0087E215D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Theme="minorHAnsi" w:hAnsi="Open Sans" w:cstheme="minorBidi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uiPriority="9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C51B3"/>
    <w:pPr>
      <w:spacing w:after="120" w:line="260" w:lineRule="exact"/>
    </w:pPr>
    <w:rPr>
      <w:color w:val="000000" w:themeColor="text1"/>
    </w:rPr>
  </w:style>
  <w:style w:type="paragraph" w:styleId="berschrift1">
    <w:name w:val="heading 1"/>
    <w:basedOn w:val="Standard"/>
    <w:next w:val="Standard"/>
    <w:link w:val="berschrift1Zchn"/>
    <w:uiPriority w:val="5"/>
    <w:rsid w:val="00670891"/>
    <w:pPr>
      <w:keepNext/>
      <w:keepLines/>
      <w:spacing w:before="240" w:after="240"/>
      <w:outlineLvl w:val="0"/>
    </w:pPr>
    <w:rPr>
      <w:rFonts w:eastAsiaTheme="majorEastAsia" w:cstheme="majorBidi"/>
      <w:b/>
      <w:sz w:val="28"/>
      <w:szCs w:val="32"/>
    </w:rPr>
  </w:style>
  <w:style w:type="paragraph" w:styleId="berschrift2">
    <w:name w:val="heading 2"/>
    <w:basedOn w:val="berschrift1"/>
    <w:next w:val="Standard"/>
    <w:link w:val="berschrift2Zchn"/>
    <w:uiPriority w:val="9"/>
    <w:rsid w:val="006B4F10"/>
    <w:pPr>
      <w:spacing w:before="40" w:line="280" w:lineRule="exact"/>
      <w:outlineLvl w:val="1"/>
    </w:pPr>
    <w:rPr>
      <w:color w:val="00305E" w:themeColor="text2"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6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65E4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5"/>
    <w:rsid w:val="00512155"/>
    <w:rPr>
      <w:rFonts w:eastAsiaTheme="majorEastAsia" w:cstheme="majorBidi"/>
      <w:b/>
      <w:color w:val="000000" w:themeColor="text1"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B4F10"/>
    <w:rPr>
      <w:rFonts w:eastAsiaTheme="majorEastAsia" w:cstheme="majorBidi"/>
      <w:b/>
      <w:color w:val="00305E" w:themeColor="text2"/>
      <w:sz w:val="24"/>
      <w:szCs w:val="26"/>
    </w:rPr>
  </w:style>
  <w:style w:type="character" w:customStyle="1" w:styleId="Kursiv">
    <w:name w:val="Kursiv"/>
    <w:basedOn w:val="Absatz-Standardschriftart"/>
    <w:uiPriority w:val="1"/>
    <w:qFormat/>
    <w:rsid w:val="00670891"/>
    <w:rPr>
      <w:i/>
    </w:rPr>
  </w:style>
  <w:style w:type="paragraph" w:customStyle="1" w:styleId="Querbalken2Ebene">
    <w:name w:val="Querbalken 2. Ebene"/>
    <w:basedOn w:val="Datumszeile"/>
    <w:link w:val="Querbalken2EbeneZchn"/>
    <w:uiPriority w:val="3"/>
    <w:qFormat/>
    <w:rsid w:val="00577C66"/>
    <w:pPr>
      <w:ind w:left="0"/>
    </w:pPr>
    <w:rPr>
      <w:color w:val="717776" w:themeColor="background2"/>
      <w:sz w:val="18"/>
    </w:rPr>
  </w:style>
  <w:style w:type="table" w:styleId="Tabellenraster">
    <w:name w:val="Table Grid"/>
    <w:basedOn w:val="NormaleTabelle"/>
    <w:uiPriority w:val="39"/>
    <w:rsid w:val="00D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ubereichStandard">
    <w:name w:val="Fußbereich Standard"/>
    <w:basedOn w:val="Standard"/>
    <w:uiPriority w:val="4"/>
    <w:qFormat/>
    <w:rsid w:val="00BA06E5"/>
    <w:pPr>
      <w:framePr w:hSpace="142" w:wrap="around" w:vAnchor="page" w:hAnchor="margin" w:y="14176"/>
      <w:spacing w:after="0" w:line="160" w:lineRule="exact"/>
      <w:suppressOverlap/>
    </w:pPr>
    <w:rPr>
      <w:color w:val="717776" w:themeColor="background2"/>
      <w:spacing w:val="4"/>
      <w:sz w:val="12"/>
    </w:rPr>
  </w:style>
  <w:style w:type="paragraph" w:customStyle="1" w:styleId="Absenderzeile">
    <w:name w:val="Absenderzeile"/>
    <w:basedOn w:val="Standard"/>
    <w:link w:val="AbsenderzeileZchn"/>
    <w:uiPriority w:val="3"/>
    <w:qFormat/>
    <w:rsid w:val="00261365"/>
    <w:pPr>
      <w:spacing w:after="220"/>
    </w:pPr>
    <w:rPr>
      <w:color w:val="717776" w:themeColor="background2"/>
      <w:spacing w:val="4"/>
      <w:sz w:val="14"/>
      <w:szCs w:val="14"/>
    </w:rPr>
  </w:style>
  <w:style w:type="paragraph" w:customStyle="1" w:styleId="Adressfeld">
    <w:name w:val="Adressfeld"/>
    <w:basedOn w:val="Absenderzeile"/>
    <w:link w:val="AdressfeldZchn"/>
    <w:uiPriority w:val="3"/>
    <w:qFormat/>
    <w:rsid w:val="00D95672"/>
    <w:rPr>
      <w:color w:val="000000" w:themeColor="text1"/>
      <w:sz w:val="20"/>
    </w:rPr>
  </w:style>
  <w:style w:type="character" w:customStyle="1" w:styleId="AbsenderzeileZchn">
    <w:name w:val="Absenderzeile Zchn"/>
    <w:basedOn w:val="Absatz-Standardschriftart"/>
    <w:link w:val="Absenderzeile"/>
    <w:uiPriority w:val="3"/>
    <w:rsid w:val="00512155"/>
    <w:rPr>
      <w:color w:val="717776" w:themeColor="background2"/>
      <w:spacing w:val="4"/>
      <w:sz w:val="14"/>
      <w:szCs w:val="14"/>
    </w:rPr>
  </w:style>
  <w:style w:type="paragraph" w:customStyle="1" w:styleId="Bearbeiterdaten">
    <w:name w:val="Bearbeiterdaten"/>
    <w:basedOn w:val="Absenderzeile"/>
    <w:link w:val="BearbeiterdatenZchn"/>
    <w:uiPriority w:val="3"/>
    <w:qFormat/>
    <w:rsid w:val="008801C7"/>
    <w:pPr>
      <w:tabs>
        <w:tab w:val="left" w:pos="0"/>
        <w:tab w:val="left" w:pos="1191"/>
      </w:tabs>
      <w:spacing w:line="220" w:lineRule="exact"/>
      <w:contextualSpacing/>
    </w:pPr>
    <w:rPr>
      <w:color w:val="000000" w:themeColor="text1"/>
    </w:rPr>
  </w:style>
  <w:style w:type="character" w:customStyle="1" w:styleId="AdressfeldZchn">
    <w:name w:val="Adressfeld Zchn"/>
    <w:basedOn w:val="AbsenderzeileZchn"/>
    <w:link w:val="Adressfeld"/>
    <w:uiPriority w:val="3"/>
    <w:rsid w:val="00512155"/>
    <w:rPr>
      <w:color w:val="000000" w:themeColor="text1"/>
      <w:spacing w:val="4"/>
      <w:sz w:val="14"/>
      <w:szCs w:val="14"/>
    </w:rPr>
  </w:style>
  <w:style w:type="paragraph" w:customStyle="1" w:styleId="Datumszeile">
    <w:name w:val="Datumszeile"/>
    <w:basedOn w:val="Bearbeiterdaten"/>
    <w:link w:val="DatumszeileZchn"/>
    <w:uiPriority w:val="4"/>
    <w:qFormat/>
    <w:rsid w:val="00BF30EE"/>
    <w:pPr>
      <w:spacing w:before="3500"/>
      <w:ind w:left="5216"/>
    </w:pPr>
    <w:rPr>
      <w:sz w:val="20"/>
    </w:rPr>
  </w:style>
  <w:style w:type="character" w:styleId="Fett">
    <w:name w:val="Strong"/>
    <w:basedOn w:val="Absatz-Standardschriftart"/>
    <w:uiPriority w:val="1"/>
    <w:qFormat/>
    <w:rsid w:val="00D34F0E"/>
    <w:rPr>
      <w:b/>
      <w:bCs/>
    </w:rPr>
  </w:style>
  <w:style w:type="character" w:customStyle="1" w:styleId="Querbalken1Ebenefett">
    <w:name w:val="Querbalken 1. Ebene fett"/>
    <w:basedOn w:val="Fett"/>
    <w:uiPriority w:val="3"/>
    <w:qFormat/>
    <w:rsid w:val="003D7E5C"/>
    <w:rPr>
      <w:rFonts w:ascii="Open Sans" w:hAnsi="Open Sans"/>
      <w:b/>
      <w:bCs/>
      <w:color w:val="717776" w:themeColor="background2"/>
      <w:sz w:val="18"/>
    </w:rPr>
  </w:style>
  <w:style w:type="paragraph" w:styleId="Kopfzeile">
    <w:name w:val="header"/>
    <w:basedOn w:val="Standard"/>
    <w:link w:val="KopfzeileZchn"/>
    <w:uiPriority w:val="99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77B7B"/>
    <w:rPr>
      <w:color w:val="000000" w:themeColor="text1"/>
    </w:rPr>
  </w:style>
  <w:style w:type="paragraph" w:styleId="Fuzeile">
    <w:name w:val="footer"/>
    <w:basedOn w:val="Standard"/>
    <w:link w:val="FuzeileZchn"/>
    <w:uiPriority w:val="99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77B7B"/>
    <w:rPr>
      <w:color w:val="000000" w:themeColor="text1"/>
    </w:rPr>
  </w:style>
  <w:style w:type="paragraph" w:customStyle="1" w:styleId="SeitenzahlFolgeseiten">
    <w:name w:val="Seitenzahl Folgeseiten"/>
    <w:basedOn w:val="Fuzeile"/>
    <w:link w:val="SeitenzahlFolgeseitenZchn"/>
    <w:uiPriority w:val="10"/>
    <w:qFormat/>
    <w:rsid w:val="00A77B7B"/>
    <w:pPr>
      <w:jc w:val="right"/>
    </w:pPr>
    <w:rPr>
      <w:rFonts w:ascii="Open Sans Light" w:hAnsi="Open Sans Light"/>
      <w:sz w:val="18"/>
    </w:rPr>
  </w:style>
  <w:style w:type="character" w:customStyle="1" w:styleId="BearbeiterdatenZchn">
    <w:name w:val="Bearbeiterdaten Zchn"/>
    <w:basedOn w:val="AbsenderzeileZchn"/>
    <w:link w:val="Bearbeiterdaten"/>
    <w:uiPriority w:val="3"/>
    <w:rsid w:val="003D7E5C"/>
    <w:rPr>
      <w:color w:val="000000" w:themeColor="text1"/>
      <w:spacing w:val="4"/>
      <w:sz w:val="14"/>
      <w:szCs w:val="14"/>
    </w:rPr>
  </w:style>
  <w:style w:type="character" w:customStyle="1" w:styleId="SeitenzahlFolgeseitenZchn">
    <w:name w:val="Seitenzahl Folgeseiten Zchn"/>
    <w:basedOn w:val="FuzeileZchn"/>
    <w:link w:val="SeitenzahlFolgeseiten"/>
    <w:uiPriority w:val="10"/>
    <w:rsid w:val="00A77B7B"/>
    <w:rPr>
      <w:rFonts w:ascii="Open Sans Light" w:hAnsi="Open Sans Light"/>
      <w:color w:val="000000" w:themeColor="text1"/>
      <w:sz w:val="18"/>
    </w:rPr>
  </w:style>
  <w:style w:type="character" w:customStyle="1" w:styleId="DatumszeileZchn">
    <w:name w:val="Datumszeile Zchn"/>
    <w:basedOn w:val="BearbeiterdatenZchn"/>
    <w:link w:val="Datumszeile"/>
    <w:uiPriority w:val="4"/>
    <w:rsid w:val="00BF30EE"/>
    <w:rPr>
      <w:color w:val="000000" w:themeColor="text1"/>
      <w:spacing w:val="4"/>
      <w:sz w:val="14"/>
      <w:szCs w:val="14"/>
    </w:rPr>
  </w:style>
  <w:style w:type="character" w:customStyle="1" w:styleId="Querbalken2EbeneZchn">
    <w:name w:val="Querbalken 2. Ebene Zchn"/>
    <w:basedOn w:val="DatumszeileZchn"/>
    <w:link w:val="Querbalken2Ebene"/>
    <w:uiPriority w:val="3"/>
    <w:rsid w:val="003D7E5C"/>
    <w:rPr>
      <w:color w:val="717776" w:themeColor="background2"/>
      <w:spacing w:val="4"/>
      <w:sz w:val="18"/>
      <w:szCs w:val="14"/>
    </w:rPr>
  </w:style>
  <w:style w:type="character" w:styleId="Hyperlink">
    <w:name w:val="Hyperlink"/>
    <w:basedOn w:val="Absatz-Standardschriftart"/>
    <w:uiPriority w:val="99"/>
    <w:unhideWhenUsed/>
    <w:rsid w:val="00840986"/>
    <w:rPr>
      <w:color w:val="006AB3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40986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2768BC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7173B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f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RISS~1.TOE\AppData\Local\Temp\BRIEF_ALL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FC78A-6908-4D76-A7AC-6317DACCB161}"/>
      </w:docPartPr>
      <w:docPartBody>
        <w:p w:rsidR="00B07080" w:rsidRDefault="00EE26E8">
          <w:r w:rsidRPr="003606D3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F4A9F5AC816841929B48F93DFA43F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2ABC74-2AD0-4DED-9880-58D3F06C1D09}"/>
      </w:docPartPr>
      <w:docPartBody>
        <w:p w:rsidR="00B07080" w:rsidRDefault="00EE26E8" w:rsidP="00EE26E8">
          <w:pPr>
            <w:pStyle w:val="F4A9F5AC816841929B48F93DFA43F45C"/>
          </w:pPr>
          <w:r w:rsidRPr="003606D3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EC032D99F71D4C8887E73425AEDFB4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BC7EA-957E-41B2-B185-782FCE9B6984}"/>
      </w:docPartPr>
      <w:docPartBody>
        <w:p w:rsidR="00AD3A2B" w:rsidRDefault="009B7207" w:rsidP="009B7207">
          <w:pPr>
            <w:pStyle w:val="EC032D99F71D4C8887E73425AEDFB470"/>
          </w:pPr>
          <w:r w:rsidRPr="003606D3">
            <w:rPr>
              <w:rStyle w:val="Platzhalt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6E8"/>
    <w:rsid w:val="000245FC"/>
    <w:rsid w:val="00074121"/>
    <w:rsid w:val="002275EC"/>
    <w:rsid w:val="008650B7"/>
    <w:rsid w:val="008E4E6A"/>
    <w:rsid w:val="009B7207"/>
    <w:rsid w:val="00AD3A2B"/>
    <w:rsid w:val="00B07080"/>
    <w:rsid w:val="00EE2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B7207"/>
    <w:rPr>
      <w:color w:val="808080"/>
    </w:rPr>
  </w:style>
  <w:style w:type="paragraph" w:customStyle="1" w:styleId="F4A9F5AC816841929B48F93DFA43F45C">
    <w:name w:val="F4A9F5AC816841929B48F93DFA43F45C"/>
    <w:rsid w:val="00EE26E8"/>
  </w:style>
  <w:style w:type="paragraph" w:customStyle="1" w:styleId="EC032D99F71D4C8887E73425AEDFB470">
    <w:name w:val="EC032D99F71D4C8887E73425AEDFB470"/>
    <w:rsid w:val="009B72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Benutzerdefiniert 1">
      <a:dk1>
        <a:sysClr val="windowText" lastClr="000000"/>
      </a:dk1>
      <a:lt1>
        <a:sysClr val="window" lastClr="FFFFFF"/>
      </a:lt1>
      <a:dk2>
        <a:srgbClr val="00305E"/>
      </a:dk2>
      <a:lt2>
        <a:srgbClr val="717776"/>
      </a:lt2>
      <a:accent1>
        <a:srgbClr val="006AB3"/>
      </a:accent1>
      <a:accent2>
        <a:srgbClr val="54378A"/>
      </a:accent2>
      <a:accent3>
        <a:srgbClr val="93107E"/>
      </a:accent3>
      <a:accent4>
        <a:srgbClr val="007D40"/>
      </a:accent4>
      <a:accent5>
        <a:srgbClr val="6AB023"/>
      </a:accent5>
      <a:accent6>
        <a:srgbClr val="EE7F00"/>
      </a:accent6>
      <a:hlink>
        <a:srgbClr val="006AB3"/>
      </a:hlink>
      <a:folHlink>
        <a:srgbClr val="54378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Styles"/>
  <c:group id="Content">
    <c:group id="1">
      <c:property id="RoleID" type="string">FigureArtifact</c:property>
    </c:group>
    <c:group id="4">
      <c:property id="RoleID" type="string">FigureArtifact</c:property>
    </c:group>
    <c:group id="3">
      <c:property id="RoleID" type="string">FigureArtifact</c:property>
    </c:group>
    <c:group id="2">
      <c:property id="RoleID" type="string">FigureArtifact</c:property>
    </c:group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51153-C228-47C9-A217-6378CA2F56ED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DC2F82C5-F524-4FC5-BF04-595ABA73C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BRIEF_ALLG</Template>
  <TotalTime>0</TotalTime>
  <Pages>2</Pages>
  <Words>119</Words>
  <Characters>585</Characters>
  <Application>Microsoft Office Word</Application>
  <DocSecurity>0</DocSecurity>
  <Lines>9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larissa.toelke</dc:creator>
  <cp:keywords/>
  <dc:description/>
  <cp:lastModifiedBy>ms466989</cp:lastModifiedBy>
  <cp:revision>3</cp:revision>
  <cp:lastPrinted>2021-04-29T12:46:00Z</cp:lastPrinted>
  <dcterms:created xsi:type="dcterms:W3CDTF">2021-04-29T14:07:00Z</dcterms:created>
  <dcterms:modified xsi:type="dcterms:W3CDTF">2021-04-30T09:05:00Z</dcterms:modified>
</cp:coreProperties>
</file>